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E89" w:rsidRDefault="00C804AD">
      <w:pPr>
        <w:spacing w:after="3" w:line="242" w:lineRule="auto"/>
        <w:ind w:right="-9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-199390</wp:posOffset>
                </wp:positionV>
                <wp:extent cx="7696200" cy="235267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2352675"/>
                          <a:chOff x="0" y="-142875"/>
                          <a:chExt cx="7696200" cy="2352675"/>
                        </a:xfrm>
                      </wpg:grpSpPr>
                      <pic:pic xmlns:pic="http://schemas.openxmlformats.org/drawingml/2006/picture">
                        <pic:nvPicPr>
                          <pic:cNvPr id="9777" name="Picture 97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38175"/>
                            <a:ext cx="7696200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Flowchart: Document 1"/>
                        <wps:cNvSpPr/>
                        <wps:spPr>
                          <a:xfrm>
                            <a:off x="76200" y="-142875"/>
                            <a:ext cx="7543800" cy="2017801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21600"/>
                              <a:gd name="connsiteX1" fmla="*/ 21600 w 21600"/>
                              <a:gd name="connsiteY1" fmla="*/ 0 h 21600"/>
                              <a:gd name="connsiteX2" fmla="*/ 21600 w 21600"/>
                              <a:gd name="connsiteY2" fmla="*/ 17322 h 21600"/>
                              <a:gd name="connsiteX3" fmla="*/ 0 w 21600"/>
                              <a:gd name="connsiteY3" fmla="*/ 20172 h 21600"/>
                              <a:gd name="connsiteX4" fmla="*/ 0 w 21600"/>
                              <a:gd name="connsiteY4" fmla="*/ 0 h 21600"/>
                              <a:gd name="connsiteX0" fmla="*/ 0 w 21600"/>
                              <a:gd name="connsiteY0" fmla="*/ 0 h 20762"/>
                              <a:gd name="connsiteX1" fmla="*/ 21600 w 21600"/>
                              <a:gd name="connsiteY1" fmla="*/ 0 h 20762"/>
                              <a:gd name="connsiteX2" fmla="*/ 21600 w 21600"/>
                              <a:gd name="connsiteY2" fmla="*/ 8582 h 20762"/>
                              <a:gd name="connsiteX3" fmla="*/ 0 w 21600"/>
                              <a:gd name="connsiteY3" fmla="*/ 20172 h 20762"/>
                              <a:gd name="connsiteX4" fmla="*/ 0 w 21600"/>
                              <a:gd name="connsiteY4" fmla="*/ 0 h 20762"/>
                              <a:gd name="connsiteX0" fmla="*/ 0 w 21600"/>
                              <a:gd name="connsiteY0" fmla="*/ 0 h 21062"/>
                              <a:gd name="connsiteX1" fmla="*/ 21600 w 21600"/>
                              <a:gd name="connsiteY1" fmla="*/ 0 h 21062"/>
                              <a:gd name="connsiteX2" fmla="*/ 21600 w 21600"/>
                              <a:gd name="connsiteY2" fmla="*/ 14612 h 21062"/>
                              <a:gd name="connsiteX3" fmla="*/ 0 w 21600"/>
                              <a:gd name="connsiteY3" fmla="*/ 20172 h 21062"/>
                              <a:gd name="connsiteX4" fmla="*/ 0 w 21600"/>
                              <a:gd name="connsiteY4" fmla="*/ 0 h 21062"/>
                              <a:gd name="connsiteX0" fmla="*/ 0 w 21600"/>
                              <a:gd name="connsiteY0" fmla="*/ 0 h 20692"/>
                              <a:gd name="connsiteX1" fmla="*/ 21600 w 21600"/>
                              <a:gd name="connsiteY1" fmla="*/ 0 h 20692"/>
                              <a:gd name="connsiteX2" fmla="*/ 21600 w 21600"/>
                              <a:gd name="connsiteY2" fmla="*/ 14612 h 20692"/>
                              <a:gd name="connsiteX3" fmla="*/ 0 w 21600"/>
                              <a:gd name="connsiteY3" fmla="*/ 20172 h 20692"/>
                              <a:gd name="connsiteX4" fmla="*/ 0 w 21600"/>
                              <a:gd name="connsiteY4" fmla="*/ 0 h 20692"/>
                              <a:gd name="connsiteX0" fmla="*/ 0 w 21600"/>
                              <a:gd name="connsiteY0" fmla="*/ 0 h 20824"/>
                              <a:gd name="connsiteX1" fmla="*/ 21600 w 21600"/>
                              <a:gd name="connsiteY1" fmla="*/ 0 h 20824"/>
                              <a:gd name="connsiteX2" fmla="*/ 21600 w 21600"/>
                              <a:gd name="connsiteY2" fmla="*/ 14612 h 20824"/>
                              <a:gd name="connsiteX3" fmla="*/ 0 w 21600"/>
                              <a:gd name="connsiteY3" fmla="*/ 20172 h 20824"/>
                              <a:gd name="connsiteX4" fmla="*/ 0 w 21600"/>
                              <a:gd name="connsiteY4" fmla="*/ 0 h 20824"/>
                              <a:gd name="connsiteX0" fmla="*/ 0 w 21600"/>
                              <a:gd name="connsiteY0" fmla="*/ 0 h 20815"/>
                              <a:gd name="connsiteX1" fmla="*/ 21600 w 21600"/>
                              <a:gd name="connsiteY1" fmla="*/ 0 h 20815"/>
                              <a:gd name="connsiteX2" fmla="*/ 21600 w 21600"/>
                              <a:gd name="connsiteY2" fmla="*/ 14612 h 20815"/>
                              <a:gd name="connsiteX3" fmla="*/ 0 w 21600"/>
                              <a:gd name="connsiteY3" fmla="*/ 20172 h 20815"/>
                              <a:gd name="connsiteX4" fmla="*/ 0 w 21600"/>
                              <a:gd name="connsiteY4" fmla="*/ 0 h 20815"/>
                              <a:gd name="connsiteX0" fmla="*/ 0 w 21600"/>
                              <a:gd name="connsiteY0" fmla="*/ 0 h 22406"/>
                              <a:gd name="connsiteX1" fmla="*/ 21600 w 21600"/>
                              <a:gd name="connsiteY1" fmla="*/ 0 h 22406"/>
                              <a:gd name="connsiteX2" fmla="*/ 21600 w 21600"/>
                              <a:gd name="connsiteY2" fmla="*/ 14612 h 22406"/>
                              <a:gd name="connsiteX3" fmla="*/ 0 w 21600"/>
                              <a:gd name="connsiteY3" fmla="*/ 20172 h 22406"/>
                              <a:gd name="connsiteX4" fmla="*/ 0 w 21600"/>
                              <a:gd name="connsiteY4" fmla="*/ 0 h 224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600" h="22406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14612"/>
                                </a:lnTo>
                                <a:cubicBezTo>
                                  <a:pt x="14930" y="9859"/>
                                  <a:pt x="9788" y="28667"/>
                                  <a:pt x="0" y="201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990725" y="311884"/>
                            <a:ext cx="5205474" cy="1209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37E75" w:rsidRPr="00C804AD" w:rsidRDefault="00437E75">
                              <w:pPr>
                                <w:spacing w:after="0" w:line="240" w:lineRule="auto"/>
                                <w:rPr>
                                  <w:b/>
                                  <w:color w:val="2F5496" w:themeColor="accent5" w:themeShade="BF"/>
                                  <w:sz w:val="56"/>
                                </w:rPr>
                              </w:pPr>
                              <w:r w:rsidRPr="00C804AD">
                                <w:rPr>
                                  <w:b/>
                                  <w:color w:val="2F5496" w:themeColor="accent5" w:themeShade="BF"/>
                                  <w:sz w:val="56"/>
                                </w:rPr>
                                <w:t>Education Conference</w:t>
                              </w:r>
                            </w:p>
                            <w:p w:rsidR="00437E75" w:rsidRPr="00C804AD" w:rsidRDefault="00437E75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C804AD">
                                <w:rPr>
                                  <w:sz w:val="28"/>
                                </w:rPr>
                                <w:t>at</w:t>
                              </w:r>
                              <w:proofErr w:type="gramEnd"/>
                              <w:r w:rsidRPr="00C804AD">
                                <w:rPr>
                                  <w:sz w:val="28"/>
                                </w:rPr>
                                <w:t xml:space="preserve"> Bordesley Green Girls’ School and Sixth Form  </w:t>
                              </w:r>
                            </w:p>
                            <w:p w:rsidR="00437E75" w:rsidRPr="00C804AD" w:rsidRDefault="00437E75">
                              <w:pPr>
                                <w:spacing w:after="0" w:line="240" w:lineRule="auto"/>
                                <w:rPr>
                                  <w:i/>
                                  <w:sz w:val="28"/>
                                </w:rPr>
                              </w:pPr>
                              <w:proofErr w:type="gramStart"/>
                              <w:r w:rsidRPr="00C804AD">
                                <w:rPr>
                                  <w:i/>
                                  <w:sz w:val="32"/>
                                </w:rPr>
                                <w:t>a</w:t>
                              </w:r>
                              <w:proofErr w:type="gramEnd"/>
                              <w:r w:rsidRPr="00C804AD">
                                <w:rPr>
                                  <w:i/>
                                  <w:sz w:val="32"/>
                                </w:rPr>
                                <w:t xml:space="preserve"> Teaching School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 xml:space="preserve"> &amp; National Support School</w:t>
                              </w:r>
                              <w:r w:rsidRPr="00C804AD">
                                <w:rPr>
                                  <w:i/>
                                  <w:sz w:val="28"/>
                                </w:rPr>
                                <w:t xml:space="preserve">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1"/>
                          <a:stretch/>
                        </pic:blipFill>
                        <pic:spPr bwMode="auto">
                          <a:xfrm>
                            <a:off x="476250" y="228600"/>
                            <a:ext cx="1390650" cy="145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77.25pt;margin-top:-15.7pt;width:606pt;height:185.25pt;z-index:251664384;mso-height-relative:margin" coordorigin=",-1428" coordsize="76962,2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7" o:spid="_x0000_s1027" type="#_x0000_t75" style="position:absolute;top:6381;width:76962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WaXFAAAA3QAAAA8AAABkcnMvZG93bnJldi54bWxEj0FrAjEUhO8F/0N4hd5qtj24uhpFLGLb&#10;Q8HVi7fH5pld3LwsSVzXf28KhR6HmfmGWawG24qefGgcK3gbZyCIK6cbNgqOh+3rFESIyBpbx6Tg&#10;TgFWy9HTAgvtbrynvoxGJAiHAhXUMXaFlKGqyWIYu444eWfnLcYkvZHa4y3BbSvfs2wiLTacFmrs&#10;aFNTdSmvVsEHl3icXk1p9Ol7++N2/Zfns1Ivz8N6DiLSEP/Df+1PrWCW5zn8vk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WlmlxQAAAN0AAAAPAAAAAAAAAAAAAAAA&#10;AJ8CAABkcnMvZG93bnJldi54bWxQSwUGAAAAAAQABAD3AAAAkQMAAAAA&#10;">
                  <v:imagedata r:id="rId8" o:title=""/>
                </v:shape>
                <v:shape id="Flowchart: Document 1" o:spid="_x0000_s1028" style="position:absolute;left:762;top:-1428;width:75438;height:20177;visibility:visible;mso-wrap-style:square;v-text-anchor:middle" coordsize="21600,2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KIsMA&#10;AADaAAAADwAAAGRycy9kb3ducmV2LnhtbESP3YrCMBSE7wXfIRzBG9F0hRWpRtEVl9UFwR+8PjTH&#10;ttqclCZb69sbQdjLYWa+YabzxhSipsrllhV8DCIQxInVOacKTsd1fwzCeWSNhWVS8CAH81m7NcVY&#10;2zvvqT74VAQIuxgVZN6XsZQuycigG9iSOHgXWxn0QVap1BXeA9wUchhFI2kw57CQYUlfGSW3w59R&#10;sNxsd9bV38V5O/692v1j1dukR6W6nWYxAeGp8f/hd/tHK/iE15V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KIsMAAADaAAAADwAAAAAAAAAAAAAAAACYAgAAZHJzL2Rv&#10;d25yZXYueG1sUEsFBgAAAAAEAAQA9QAAAIgDAAAAAA==&#10;" path="m,l21600,r,14612c14930,9859,9788,28667,,20172l,xe" fillcolor="#f2f2f2 [3052]" stroked="f" strokeweight=".5pt">
                  <v:stroke joinstyle="miter"/>
                  <v:path arrowok="t" o:connecttype="custom" o:connectlocs="0,0;7543800,0;7543800,1315902;0,1816615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9907;top:3118;width:52054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437E75" w:rsidRPr="00C804AD" w:rsidRDefault="00437E75">
                        <w:pPr>
                          <w:spacing w:after="0" w:line="240" w:lineRule="auto"/>
                          <w:rPr>
                            <w:b/>
                            <w:color w:val="2F5496" w:themeColor="accent5" w:themeShade="BF"/>
                            <w:sz w:val="56"/>
                          </w:rPr>
                        </w:pPr>
                        <w:r w:rsidRPr="00C804AD">
                          <w:rPr>
                            <w:b/>
                            <w:color w:val="2F5496" w:themeColor="accent5" w:themeShade="BF"/>
                            <w:sz w:val="56"/>
                          </w:rPr>
                          <w:t>Education Conference</w:t>
                        </w:r>
                      </w:p>
                      <w:p w:rsidR="00437E75" w:rsidRPr="00C804AD" w:rsidRDefault="00437E75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proofErr w:type="gramStart"/>
                        <w:r w:rsidRPr="00C804AD">
                          <w:rPr>
                            <w:sz w:val="28"/>
                          </w:rPr>
                          <w:t>at</w:t>
                        </w:r>
                        <w:proofErr w:type="gramEnd"/>
                        <w:r w:rsidRPr="00C804AD">
                          <w:rPr>
                            <w:sz w:val="28"/>
                          </w:rPr>
                          <w:t xml:space="preserve"> Bordesley Green Girls’ School and Sixth Form  </w:t>
                        </w:r>
                      </w:p>
                      <w:p w:rsidR="00437E75" w:rsidRPr="00C804AD" w:rsidRDefault="00437E75">
                        <w:pPr>
                          <w:spacing w:after="0" w:line="240" w:lineRule="auto"/>
                          <w:rPr>
                            <w:i/>
                            <w:sz w:val="28"/>
                          </w:rPr>
                        </w:pPr>
                        <w:proofErr w:type="gramStart"/>
                        <w:r w:rsidRPr="00C804AD">
                          <w:rPr>
                            <w:i/>
                            <w:sz w:val="32"/>
                          </w:rPr>
                          <w:t>a</w:t>
                        </w:r>
                        <w:proofErr w:type="gramEnd"/>
                        <w:r w:rsidRPr="00C804AD">
                          <w:rPr>
                            <w:i/>
                            <w:sz w:val="32"/>
                          </w:rPr>
                          <w:t xml:space="preserve"> Teaching School</w:t>
                        </w:r>
                        <w:r>
                          <w:rPr>
                            <w:i/>
                            <w:sz w:val="32"/>
                          </w:rPr>
                          <w:t xml:space="preserve"> &amp; National Support School</w:t>
                        </w:r>
                        <w:r w:rsidRPr="00C804AD">
                          <w:rPr>
                            <w:i/>
                            <w:sz w:val="28"/>
                          </w:rPr>
                          <w:t xml:space="preserve">                                                     </w:t>
                        </w:r>
                      </w:p>
                    </w:txbxContent>
                  </v:textbox>
                </v:shape>
                <v:shape id="Picture 22" o:spid="_x0000_s1030" type="#_x0000_t75" style="position:absolute;left:4762;top:2286;width:13907;height:1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9lp3GAAAA2wAAAA8AAABkcnMvZG93bnJldi54bWxEj0FLw0AUhO+C/2F5gpfSbppCkbTbIqVC&#10;iyhY7aG3R/aZBLNv4+5rGv+9KxQ8DjPzDbNcD65VPYXYeDYwnWSgiEtvG64MfLw/jR9ARUG22Hom&#10;Az8UYb26vVliYf2F36g/SKUShGOBBmqRrtA6ljU5jBPfESfv0weHkmSotA14SXDX6jzL5tphw2mh&#10;xo42NZVfh7MzMNrsXkfb/VT67vhyku/Zs97OgjH3d8PjApTQIP/ha3tnDeQ5/H1JP0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2WncYAAADbAAAADwAAAAAAAAAAAAAA&#10;AACfAgAAZHJzL2Rvd25yZXYueG1sUEsFBgAAAAAEAAQA9wAAAJIDAAAAAA==&#10;">
                  <v:imagedata r:id="rId9" o:title="" cropbottom="6272f"/>
                  <v:path arrowok="t"/>
                </v:shape>
              </v:group>
            </w:pict>
          </mc:Fallback>
        </mc:AlternateContent>
      </w:r>
    </w:p>
    <w:tbl>
      <w:tblPr>
        <w:tblW w:w="4253" w:type="dxa"/>
        <w:tblInd w:w="-1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253"/>
      </w:tblGrid>
      <w:tr w:rsidR="00994563" w:rsidTr="00994563">
        <w:trPr>
          <w:trHeight w:val="658"/>
        </w:trPr>
        <w:tc>
          <w:tcPr>
            <w:tcW w:w="4253" w:type="dxa"/>
            <w:shd w:val="clear" w:color="auto" w:fill="C00000"/>
            <w:noWrap/>
            <w:vAlign w:val="center"/>
            <w:hideMark/>
          </w:tcPr>
          <w:p w:rsidR="00994563" w:rsidRDefault="00994563" w:rsidP="00994563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NEW GCSE SPECIFICATIONS</w:t>
            </w:r>
          </w:p>
        </w:tc>
      </w:tr>
    </w:tbl>
    <w:tbl>
      <w:tblPr>
        <w:tblpPr w:leftFromText="180" w:rightFromText="180" w:vertAnchor="page" w:horzAnchor="page" w:tblpX="421" w:tblpY="3646"/>
        <w:tblW w:w="437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372"/>
      </w:tblGrid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D0CECE" w:themeFill="background2" w:themeFillShade="E6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auto"/>
                <w:sz w:val="20"/>
              </w:rPr>
              <w:t>CONTENT AND LANGUAGE INTEGRATED LEARNING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2E74B5" w:themeFill="accent1" w:themeFillShade="BF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LANGUAGE BASED PEDAGOGY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D0CECE" w:themeFill="background2" w:themeFillShade="E6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auto"/>
                <w:sz w:val="20"/>
              </w:rPr>
              <w:t>MATHS MASTERY IN PRACTICE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2E74B5" w:themeFill="accent1" w:themeFillShade="BF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SAFE-GUARDING AND </w:t>
            </w:r>
            <w:r w:rsidRPr="00743E89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br/>
              <w:t>BRITISH VALUES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D0CECE" w:themeFill="background2" w:themeFillShade="E6"/>
            <w:noWrap/>
            <w:vAlign w:val="center"/>
            <w:hideMark/>
          </w:tcPr>
          <w:p w:rsidR="00DF6720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auto"/>
                <w:sz w:val="20"/>
              </w:rPr>
              <w:t xml:space="preserve">RAISING ACHIEVEMENT </w:t>
            </w:r>
          </w:p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auto"/>
                <w:sz w:val="20"/>
              </w:rPr>
              <w:t>THROUGH THE KEY STAGES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2E74B5" w:themeFill="accent1" w:themeFillShade="BF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NEW GCSE</w:t>
            </w:r>
            <w:r w:rsidR="00A92FC6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&amp; A LEVEL </w:t>
            </w:r>
            <w:r w:rsidRPr="00743E89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SPECIFICATIONS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D0CECE" w:themeFill="background2" w:themeFillShade="E6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auto"/>
                <w:sz w:val="20"/>
              </w:rPr>
              <w:t>SCHOOL BUSINESS MANAGEMENT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shd w:val="clear" w:color="auto" w:fill="2E74B5" w:themeFill="accent1" w:themeFillShade="BF"/>
            <w:noWrap/>
            <w:vAlign w:val="center"/>
            <w:hideMark/>
          </w:tcPr>
          <w:p w:rsidR="00B82060" w:rsidRDefault="00A92FC6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</w:pPr>
            <w:r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HOLOCAUST CPD</w:t>
            </w:r>
            <w:r w:rsidR="005A39B1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–</w:t>
            </w:r>
            <w:r w:rsidR="00B82060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Free </w:t>
            </w:r>
          </w:p>
          <w:p w:rsidR="00DF6720" w:rsidRPr="00743E89" w:rsidRDefault="00B82060" w:rsidP="00B8206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   </w:t>
            </w:r>
            <w:r w:rsidR="005A39B1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All Day</w:t>
            </w:r>
            <w:r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 -</w:t>
            </w:r>
            <w:bookmarkStart w:id="0" w:name="_GoBack"/>
            <w:bookmarkEnd w:id="0"/>
            <w:r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 xml:space="preserve">  </w:t>
            </w:r>
            <w:r w:rsidR="005A39B1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8:30am – 16:30pm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auto"/>
                <w:sz w:val="20"/>
              </w:rPr>
              <w:t>SUPPORTING LEARNING</w:t>
            </w:r>
          </w:p>
        </w:tc>
      </w:tr>
      <w:tr w:rsidR="00DF6720" w:rsidRPr="00743E89" w:rsidTr="00DF6720">
        <w:trPr>
          <w:trHeight w:val="658"/>
        </w:trPr>
        <w:tc>
          <w:tcPr>
            <w:tcW w:w="437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E74B5" w:themeFill="accent1" w:themeFillShade="BF"/>
            <w:noWrap/>
            <w:vAlign w:val="center"/>
            <w:hideMark/>
          </w:tcPr>
          <w:p w:rsidR="00DF6720" w:rsidRPr="00743E89" w:rsidRDefault="00DF6720" w:rsidP="00DF6720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20"/>
              </w:rPr>
            </w:pPr>
            <w:r w:rsidRPr="00743E89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</w:rPr>
              <w:t>CAREERS IN THE CLASSROOM  &amp; HIGHER LEVEL APPRENTICESHIPS</w:t>
            </w:r>
          </w:p>
        </w:tc>
      </w:tr>
    </w:tbl>
    <w:p w:rsidR="00B83EF8" w:rsidRDefault="007C2A1B" w:rsidP="00660843">
      <w:pPr>
        <w:spacing w:after="0" w:line="240" w:lineRule="auto"/>
        <w:jc w:val="right"/>
        <w:sectPr w:rsidR="00B83EF8">
          <w:pgSz w:w="11906" w:h="16838"/>
          <w:pgMar w:top="149" w:right="1440" w:bottom="1440" w:left="1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7505065</wp:posOffset>
                </wp:positionV>
                <wp:extent cx="291465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E75" w:rsidRDefault="00437E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B0484" wp14:editId="7C3F3C7D">
                                  <wp:extent cx="2647950" cy="12382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015" cy="1242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-54.75pt;margin-top:590.95pt;width:229.5pt;height:106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" stroked="f">
                <v:textbox>
                  <w:txbxContent>
                    <w:p w:rsidR="00437E75" w:rsidRDefault="00437E75">
                      <w:r>
                        <w:rPr>
                          <w:noProof/>
                        </w:rPr>
                        <w:drawing>
                          <wp:inline distT="0" distB="0" distL="0" distR="0" wp14:anchorId="4EAB0484" wp14:editId="7C3F3C7D">
                            <wp:extent cx="2647950" cy="12382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015" cy="124202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04AD">
        <w:rPr>
          <w:noProof/>
        </w:rPr>
        <w:drawing>
          <wp:anchor distT="0" distB="0" distL="114300" distR="114300" simplePos="0" relativeHeight="251699200" behindDoc="0" locked="0" layoutInCell="1" allowOverlap="1" wp14:anchorId="4B8CB600" wp14:editId="702F0254">
            <wp:simplePos x="0" y="0"/>
            <wp:positionH relativeFrom="leftMargin">
              <wp:posOffset>2771776</wp:posOffset>
            </wp:positionH>
            <wp:positionV relativeFrom="paragraph">
              <wp:posOffset>9000490</wp:posOffset>
            </wp:positionV>
            <wp:extent cx="767080" cy="716458"/>
            <wp:effectExtent l="57150" t="57150" r="52070" b="64770"/>
            <wp:wrapNone/>
            <wp:docPr id="9" name="irc_mi" descr="Image result for national teaching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ational teaching school log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/>
                    <a:stretch/>
                  </pic:blipFill>
                  <pic:spPr bwMode="auto">
                    <a:xfrm>
                      <a:off x="0" y="0"/>
                      <a:ext cx="768713" cy="71798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4AD">
        <w:rPr>
          <w:noProof/>
        </w:rPr>
        <w:drawing>
          <wp:anchor distT="0" distB="0" distL="114300" distR="114300" simplePos="0" relativeHeight="251700224" behindDoc="0" locked="0" layoutInCell="1" allowOverlap="1" wp14:anchorId="567932AC" wp14:editId="0299C887">
            <wp:simplePos x="0" y="0"/>
            <wp:positionH relativeFrom="margin">
              <wp:posOffset>-723900</wp:posOffset>
            </wp:positionH>
            <wp:positionV relativeFrom="paragraph">
              <wp:posOffset>9076055</wp:posOffset>
            </wp:positionV>
            <wp:extent cx="748030" cy="638175"/>
            <wp:effectExtent l="57150" t="57150" r="52070" b="66675"/>
            <wp:wrapNone/>
            <wp:docPr id="4" name="irc_mi" descr="Image result for national support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ational support school log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38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AEA6ED" wp14:editId="2746C1AC">
                <wp:simplePos x="0" y="0"/>
                <wp:positionH relativeFrom="column">
                  <wp:posOffset>2295525</wp:posOffset>
                </wp:positionH>
                <wp:positionV relativeFrom="paragraph">
                  <wp:posOffset>3914140</wp:posOffset>
                </wp:positionV>
                <wp:extent cx="4151630" cy="3190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630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E75" w:rsidRPr="00792646" w:rsidRDefault="00437E75" w:rsidP="00731BEF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z w:val="28"/>
                                <w:szCs w:val="28"/>
                              </w:rPr>
                              <w:t>‘</w:t>
                            </w:r>
                            <w:r w:rsidRPr="00792646">
                              <w:rPr>
                                <w:b/>
                                <w:color w:val="171717"/>
                                <w:sz w:val="36"/>
                                <w:szCs w:val="36"/>
                              </w:rPr>
                              <w:t>Curriculum change, challenges, tools and strategies’</w:t>
                            </w:r>
                          </w:p>
                          <w:p w:rsidR="00437E75" w:rsidRPr="00D47D27" w:rsidRDefault="00437E75">
                            <w:pPr>
                              <w:spacing w:line="240" w:lineRule="auto"/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</w:pP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This conference will deliver:</w:t>
                            </w:r>
                          </w:p>
                          <w:p w:rsidR="00437E75" w:rsidRPr="00D47D27" w:rsidRDefault="00437E75" w:rsidP="00D47D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</w:pPr>
                            <w:r w:rsidRPr="00D47D27">
                              <w:rPr>
                                <w:b/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Information</w:t>
                            </w: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: Advice on the new A Level  specifications from approved exam board speakers and meet the publishers with the latest resources</w:t>
                            </w:r>
                          </w:p>
                          <w:p w:rsidR="00437E75" w:rsidRPr="00D47D27" w:rsidRDefault="00437E75" w:rsidP="00D47D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</w:pPr>
                            <w:r w:rsidRPr="00D47D27">
                              <w:rPr>
                                <w:b/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Innovation</w:t>
                            </w: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: CLIL pedagogy, Maths Ma</w:t>
                            </w:r>
                            <w:r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stery, Language Based Pedagogy</w:t>
                            </w:r>
                          </w:p>
                          <w:p w:rsidR="00437E75" w:rsidRPr="00D47D27" w:rsidRDefault="00437E75" w:rsidP="00D47D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</w:pPr>
                            <w:r w:rsidRPr="00D47D27">
                              <w:rPr>
                                <w:b/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Application</w:t>
                            </w: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: Applying techniques to raise achievement at KS3, KS4 and KS5</w:t>
                            </w:r>
                          </w:p>
                          <w:p w:rsidR="00437E75" w:rsidRPr="00D47D27" w:rsidRDefault="00437E75" w:rsidP="00D47D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</w:pPr>
                            <w:r w:rsidRPr="00D47D27">
                              <w:rPr>
                                <w:b/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Organisation</w:t>
                            </w: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: Safeguarding, Inclusion and Business Management, Support Staff in the Classroom</w:t>
                            </w:r>
                          </w:p>
                          <w:p w:rsidR="00437E75" w:rsidRPr="00D47D27" w:rsidRDefault="00437E75">
                            <w:pPr>
                              <w:spacing w:after="0" w:line="240" w:lineRule="auto"/>
                              <w:rPr>
                                <w:i/>
                                <w:color w:val="171717" w:themeColor="background2" w:themeShade="1A"/>
                                <w:sz w:val="24"/>
                                <w:szCs w:val="26"/>
                              </w:rPr>
                            </w:pP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 xml:space="preserve">See last year’s conference from the link on our website </w:t>
                            </w:r>
                            <w:r w:rsidRPr="00D47D27">
                              <w:rPr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br/>
                              <w:t>or at</w:t>
                            </w:r>
                            <w:r w:rsidRPr="00D47D27">
                              <w:rPr>
                                <w:i/>
                                <w:color w:val="171717" w:themeColor="background2" w:themeShade="1A"/>
                                <w:sz w:val="24"/>
                                <w:szCs w:val="26"/>
                              </w:rPr>
                              <w:t> </w:t>
                            </w:r>
                            <w:hyperlink r:id="rId16" w:tgtFrame="_blank" w:history="1">
                              <w:r w:rsidRPr="00413ECC">
                                <w:rPr>
                                  <w:color w:val="0000FF"/>
                                  <w:sz w:val="32"/>
                                  <w:u w:val="single"/>
                                  <w:vertAlign w:val="subscript"/>
                                </w:rPr>
                                <w:t>https://vimeo.com/212119839/18857759af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A6ED" id="Text Box 12" o:spid="_x0000_s1032" type="#_x0000_t202" style="position:absolute;left:0;text-align:left;margin-left:180.75pt;margin-top:308.2pt;width:326.9pt;height:251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" filled="f" stroked="f" strokeweight=".5pt">
                <v:textbox>
                  <w:txbxContent>
                    <w:p w:rsidR="00437E75" w:rsidRPr="00792646" w:rsidRDefault="00437E75" w:rsidP="00731BEF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71717"/>
                          <w:sz w:val="28"/>
                          <w:szCs w:val="28"/>
                        </w:rPr>
                        <w:t>‘</w:t>
                      </w:r>
                      <w:r w:rsidRPr="00792646">
                        <w:rPr>
                          <w:b/>
                          <w:color w:val="171717"/>
                          <w:sz w:val="36"/>
                          <w:szCs w:val="36"/>
                        </w:rPr>
                        <w:t>Curriculum change, challenges, tools and strategies’</w:t>
                      </w:r>
                    </w:p>
                    <w:p w:rsidR="00437E75" w:rsidRPr="00D47D27" w:rsidRDefault="00437E75">
                      <w:pPr>
                        <w:spacing w:line="240" w:lineRule="auto"/>
                        <w:rPr>
                          <w:color w:val="171717" w:themeColor="background2" w:themeShade="1A"/>
                          <w:sz w:val="24"/>
                          <w:szCs w:val="26"/>
                        </w:rPr>
                      </w:pP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>This conference will deliver:</w:t>
                      </w:r>
                    </w:p>
                    <w:p w:rsidR="00437E75" w:rsidRPr="00D47D27" w:rsidRDefault="00437E75" w:rsidP="00D47D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color w:val="171717" w:themeColor="background2" w:themeShade="1A"/>
                          <w:sz w:val="24"/>
                          <w:szCs w:val="26"/>
                        </w:rPr>
                      </w:pPr>
                      <w:r w:rsidRPr="00D47D27">
                        <w:rPr>
                          <w:b/>
                          <w:color w:val="171717" w:themeColor="background2" w:themeShade="1A"/>
                          <w:sz w:val="24"/>
                          <w:szCs w:val="26"/>
                        </w:rPr>
                        <w:t>Information</w:t>
                      </w: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>: Advice on the new A Level  specifications from approved exam board speakers and meet the publishers with the latest resources</w:t>
                      </w:r>
                    </w:p>
                    <w:p w:rsidR="00437E75" w:rsidRPr="00D47D27" w:rsidRDefault="00437E75" w:rsidP="00D47D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color w:val="171717" w:themeColor="background2" w:themeShade="1A"/>
                          <w:sz w:val="24"/>
                          <w:szCs w:val="26"/>
                        </w:rPr>
                      </w:pPr>
                      <w:r w:rsidRPr="00D47D27">
                        <w:rPr>
                          <w:b/>
                          <w:color w:val="171717" w:themeColor="background2" w:themeShade="1A"/>
                          <w:sz w:val="24"/>
                          <w:szCs w:val="26"/>
                        </w:rPr>
                        <w:t>Innovation</w:t>
                      </w: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>: CLIL pedagogy, Maths Ma</w:t>
                      </w:r>
                      <w:r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>stery, Language Based Pedagogy</w:t>
                      </w:r>
                    </w:p>
                    <w:p w:rsidR="00437E75" w:rsidRPr="00D47D27" w:rsidRDefault="00437E75" w:rsidP="00D47D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color w:val="171717" w:themeColor="background2" w:themeShade="1A"/>
                          <w:sz w:val="24"/>
                          <w:szCs w:val="26"/>
                        </w:rPr>
                      </w:pPr>
                      <w:r w:rsidRPr="00D47D27">
                        <w:rPr>
                          <w:b/>
                          <w:color w:val="171717" w:themeColor="background2" w:themeShade="1A"/>
                          <w:sz w:val="24"/>
                          <w:szCs w:val="26"/>
                        </w:rPr>
                        <w:t>Application</w:t>
                      </w: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>: Applying techniques to raise achievement at KS3, KS4 and KS5</w:t>
                      </w:r>
                    </w:p>
                    <w:p w:rsidR="00437E75" w:rsidRPr="00D47D27" w:rsidRDefault="00437E75" w:rsidP="00D47D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color w:val="171717" w:themeColor="background2" w:themeShade="1A"/>
                          <w:sz w:val="24"/>
                          <w:szCs w:val="26"/>
                        </w:rPr>
                      </w:pPr>
                      <w:r w:rsidRPr="00D47D27">
                        <w:rPr>
                          <w:b/>
                          <w:color w:val="171717" w:themeColor="background2" w:themeShade="1A"/>
                          <w:sz w:val="24"/>
                          <w:szCs w:val="26"/>
                        </w:rPr>
                        <w:t>Organisation</w:t>
                      </w: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>: Safeguarding, Inclusion and Business Management, Support Staff in the Classroom</w:t>
                      </w:r>
                    </w:p>
                    <w:p w:rsidR="00437E75" w:rsidRPr="00D47D27" w:rsidRDefault="00437E75">
                      <w:pPr>
                        <w:spacing w:after="0" w:line="240" w:lineRule="auto"/>
                        <w:rPr>
                          <w:i/>
                          <w:color w:val="171717" w:themeColor="background2" w:themeShade="1A"/>
                          <w:sz w:val="24"/>
                          <w:szCs w:val="26"/>
                        </w:rPr>
                      </w:pP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t xml:space="preserve">See last year’s conference from the link on our website </w:t>
                      </w:r>
                      <w:r w:rsidRPr="00D47D27">
                        <w:rPr>
                          <w:color w:val="171717" w:themeColor="background2" w:themeShade="1A"/>
                          <w:sz w:val="24"/>
                          <w:szCs w:val="26"/>
                        </w:rPr>
                        <w:br/>
                        <w:t>or at</w:t>
                      </w:r>
                      <w:r w:rsidRPr="00D47D27">
                        <w:rPr>
                          <w:i/>
                          <w:color w:val="171717" w:themeColor="background2" w:themeShade="1A"/>
                          <w:sz w:val="24"/>
                          <w:szCs w:val="26"/>
                        </w:rPr>
                        <w:t> </w:t>
                      </w:r>
                      <w:hyperlink r:id="rId17" w:tgtFrame="_blank" w:history="1">
                        <w:r w:rsidRPr="00413ECC">
                          <w:rPr>
                            <w:color w:val="0000FF"/>
                            <w:sz w:val="32"/>
                            <w:u w:val="single"/>
                            <w:vertAlign w:val="subscript"/>
                          </w:rPr>
                          <w:t>https://vimeo.com/212119839/18857759af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80995B" wp14:editId="408828E7">
                <wp:simplePos x="0" y="0"/>
                <wp:positionH relativeFrom="column">
                  <wp:posOffset>2217420</wp:posOffset>
                </wp:positionH>
                <wp:positionV relativeFrom="paragraph">
                  <wp:posOffset>7082790</wp:posOffset>
                </wp:positionV>
                <wp:extent cx="1543050" cy="1833880"/>
                <wp:effectExtent l="0" t="0" r="19050" b="33020"/>
                <wp:wrapNone/>
                <wp:docPr id="15" name="Flowchart: Documen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3388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2045"/>
                            <a:gd name="connsiteX1" fmla="*/ 21600 w 21600"/>
                            <a:gd name="connsiteY1" fmla="*/ 0 h 22045"/>
                            <a:gd name="connsiteX2" fmla="*/ 21467 w 21600"/>
                            <a:gd name="connsiteY2" fmla="*/ 20884 h 22045"/>
                            <a:gd name="connsiteX3" fmla="*/ 0 w 21600"/>
                            <a:gd name="connsiteY3" fmla="*/ 20172 h 22045"/>
                            <a:gd name="connsiteX4" fmla="*/ 0 w 21600"/>
                            <a:gd name="connsiteY4" fmla="*/ 0 h 22045"/>
                            <a:gd name="connsiteX0" fmla="*/ 0 w 21600"/>
                            <a:gd name="connsiteY0" fmla="*/ 0 h 22045"/>
                            <a:gd name="connsiteX1" fmla="*/ 21600 w 21600"/>
                            <a:gd name="connsiteY1" fmla="*/ 0 h 22045"/>
                            <a:gd name="connsiteX2" fmla="*/ 21467 w 21600"/>
                            <a:gd name="connsiteY2" fmla="*/ 20884 h 22045"/>
                            <a:gd name="connsiteX3" fmla="*/ 0 w 21600"/>
                            <a:gd name="connsiteY3" fmla="*/ 20172 h 22045"/>
                            <a:gd name="connsiteX4" fmla="*/ 0 w 21600"/>
                            <a:gd name="connsiteY4" fmla="*/ 0 h 22045"/>
                            <a:gd name="connsiteX0" fmla="*/ 0 w 21600"/>
                            <a:gd name="connsiteY0" fmla="*/ 0 h 22226"/>
                            <a:gd name="connsiteX1" fmla="*/ 21600 w 21600"/>
                            <a:gd name="connsiteY1" fmla="*/ 0 h 22226"/>
                            <a:gd name="connsiteX2" fmla="*/ 21467 w 21600"/>
                            <a:gd name="connsiteY2" fmla="*/ 20884 h 22226"/>
                            <a:gd name="connsiteX3" fmla="*/ 0 w 21600"/>
                            <a:gd name="connsiteY3" fmla="*/ 20172 h 22226"/>
                            <a:gd name="connsiteX4" fmla="*/ 0 w 21600"/>
                            <a:gd name="connsiteY4" fmla="*/ 0 h 22226"/>
                            <a:gd name="connsiteX0" fmla="*/ 0 w 21600"/>
                            <a:gd name="connsiteY0" fmla="*/ 0 h 22175"/>
                            <a:gd name="connsiteX1" fmla="*/ 21600 w 21600"/>
                            <a:gd name="connsiteY1" fmla="*/ 0 h 22175"/>
                            <a:gd name="connsiteX2" fmla="*/ 21600 w 21600"/>
                            <a:gd name="connsiteY2" fmla="*/ 20719 h 22175"/>
                            <a:gd name="connsiteX3" fmla="*/ 0 w 21600"/>
                            <a:gd name="connsiteY3" fmla="*/ 20172 h 22175"/>
                            <a:gd name="connsiteX4" fmla="*/ 0 w 21600"/>
                            <a:gd name="connsiteY4" fmla="*/ 0 h 22175"/>
                            <a:gd name="connsiteX0" fmla="*/ 0 w 21600"/>
                            <a:gd name="connsiteY0" fmla="*/ 0 h 22126"/>
                            <a:gd name="connsiteX1" fmla="*/ 21600 w 21600"/>
                            <a:gd name="connsiteY1" fmla="*/ 0 h 22126"/>
                            <a:gd name="connsiteX2" fmla="*/ 21600 w 21600"/>
                            <a:gd name="connsiteY2" fmla="*/ 20554 h 22126"/>
                            <a:gd name="connsiteX3" fmla="*/ 0 w 21600"/>
                            <a:gd name="connsiteY3" fmla="*/ 20172 h 22126"/>
                            <a:gd name="connsiteX4" fmla="*/ 0 w 21600"/>
                            <a:gd name="connsiteY4" fmla="*/ 0 h 22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2126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0554"/>
                              </a:lnTo>
                              <a:cubicBezTo>
                                <a:pt x="10800" y="20554"/>
                                <a:pt x="12424" y="24334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E75" w:rsidRPr="007C2A1B" w:rsidRDefault="00437E75" w:rsidP="008F0D55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7C2A1B">
                              <w:rPr>
                                <w:rFonts w:ascii="Verdana" w:hAnsi="Verdana"/>
                                <w:b/>
                              </w:rPr>
                              <w:t xml:space="preserve">Launch of the National Centre for CLIL </w:t>
                            </w:r>
                          </w:p>
                          <w:p w:rsidR="00437E75" w:rsidRPr="007C2A1B" w:rsidRDefault="00437E75" w:rsidP="008F0D55">
                            <w:pPr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proofErr w:type="gramStart"/>
                            <w:r w:rsidRPr="007C2A1B"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in</w:t>
                            </w:r>
                            <w:proofErr w:type="gramEnd"/>
                            <w:r w:rsidRPr="007C2A1B"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 xml:space="preserve"> collaboration with, Aston University </w:t>
                            </w:r>
                          </w:p>
                          <w:p w:rsidR="00437E75" w:rsidRDefault="00437E75" w:rsidP="008F0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995B" id="Flowchart: Document 15" o:spid="_x0000_s1033" style="position:absolute;left:0;text-align:left;margin-left:174.6pt;margin-top:557.7pt;width:121.5pt;height:14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21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" adj="-11796480,,5400" path="m,l21600,r,20554c10800,20554,12424,24334,,20172l,xe" fillcolor="#5b9bd5 [3204]" strokecolor="#1f4d78 [1604]" strokeweight="1pt">
                <v:stroke joinstyle="miter"/>
                <v:formulas/>
                <v:path arrowok="t" o:connecttype="custom" o:connectlocs="0,0;1543050,0;1543050,1703587;0,1671926;0,0" o:connectangles="0,0,0,0,0" textboxrect="0,0,21600,22126"/>
                <v:textbox>
                  <w:txbxContent>
                    <w:p w:rsidR="00437E75" w:rsidRPr="007C2A1B" w:rsidRDefault="00437E75" w:rsidP="008F0D55">
                      <w:pPr>
                        <w:rPr>
                          <w:rFonts w:ascii="Verdana" w:hAnsi="Verdana"/>
                          <w:b/>
                        </w:rPr>
                      </w:pPr>
                      <w:r w:rsidRPr="007C2A1B">
                        <w:rPr>
                          <w:rFonts w:ascii="Verdana" w:hAnsi="Verdana"/>
                          <w:b/>
                        </w:rPr>
                        <w:t xml:space="preserve">Launch of the National Centre for CLIL </w:t>
                      </w:r>
                    </w:p>
                    <w:p w:rsidR="00437E75" w:rsidRPr="007C2A1B" w:rsidRDefault="00437E75" w:rsidP="008F0D55">
                      <w:pPr>
                        <w:rPr>
                          <w:rFonts w:ascii="Verdana" w:hAnsi="Verdana"/>
                          <w:i/>
                          <w:sz w:val="20"/>
                        </w:rPr>
                      </w:pPr>
                      <w:proofErr w:type="gramStart"/>
                      <w:r w:rsidRPr="007C2A1B">
                        <w:rPr>
                          <w:rFonts w:ascii="Verdana" w:hAnsi="Verdana"/>
                          <w:i/>
                          <w:sz w:val="20"/>
                        </w:rPr>
                        <w:t>in</w:t>
                      </w:r>
                      <w:proofErr w:type="gramEnd"/>
                      <w:r w:rsidRPr="007C2A1B">
                        <w:rPr>
                          <w:rFonts w:ascii="Verdana" w:hAnsi="Verdana"/>
                          <w:i/>
                          <w:sz w:val="20"/>
                        </w:rPr>
                        <w:t xml:space="preserve"> collaboration with, Aston University </w:t>
                      </w:r>
                    </w:p>
                    <w:p w:rsidR="00437E75" w:rsidRDefault="00437E75" w:rsidP="008F0D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95EE86" wp14:editId="0CEC64E6">
                <wp:simplePos x="0" y="0"/>
                <wp:positionH relativeFrom="column">
                  <wp:posOffset>3848100</wp:posOffset>
                </wp:positionH>
                <wp:positionV relativeFrom="paragraph">
                  <wp:posOffset>7082790</wp:posOffset>
                </wp:positionV>
                <wp:extent cx="2520950" cy="1896745"/>
                <wp:effectExtent l="19050" t="0" r="12700" b="46355"/>
                <wp:wrapNone/>
                <wp:docPr id="16" name="Flowchart: Documen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0950" cy="1896745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1718"/>
                            <a:gd name="connsiteX1" fmla="*/ 21600 w 21600"/>
                            <a:gd name="connsiteY1" fmla="*/ 0 h 21718"/>
                            <a:gd name="connsiteX2" fmla="*/ 21600 w 21600"/>
                            <a:gd name="connsiteY2" fmla="*/ 19674 h 21718"/>
                            <a:gd name="connsiteX3" fmla="*/ 0 w 21600"/>
                            <a:gd name="connsiteY3" fmla="*/ 20172 h 21718"/>
                            <a:gd name="connsiteX4" fmla="*/ 0 w 21600"/>
                            <a:gd name="connsiteY4" fmla="*/ 0 h 21718"/>
                            <a:gd name="connsiteX0" fmla="*/ 0 w 21659"/>
                            <a:gd name="connsiteY0" fmla="*/ 0 h 21668"/>
                            <a:gd name="connsiteX1" fmla="*/ 21600 w 21659"/>
                            <a:gd name="connsiteY1" fmla="*/ 0 h 21668"/>
                            <a:gd name="connsiteX2" fmla="*/ 21659 w 21659"/>
                            <a:gd name="connsiteY2" fmla="*/ 19444 h 21668"/>
                            <a:gd name="connsiteX3" fmla="*/ 0 w 21659"/>
                            <a:gd name="connsiteY3" fmla="*/ 20172 h 21668"/>
                            <a:gd name="connsiteX4" fmla="*/ 0 w 21659"/>
                            <a:gd name="connsiteY4" fmla="*/ 0 h 21668"/>
                            <a:gd name="connsiteX0" fmla="*/ 0 w 21659"/>
                            <a:gd name="connsiteY0" fmla="*/ 0 h 21336"/>
                            <a:gd name="connsiteX1" fmla="*/ 21600 w 21659"/>
                            <a:gd name="connsiteY1" fmla="*/ 0 h 21336"/>
                            <a:gd name="connsiteX2" fmla="*/ 21659 w 21659"/>
                            <a:gd name="connsiteY2" fmla="*/ 19444 h 21336"/>
                            <a:gd name="connsiteX3" fmla="*/ 0 w 21659"/>
                            <a:gd name="connsiteY3" fmla="*/ 20172 h 21336"/>
                            <a:gd name="connsiteX4" fmla="*/ 0 w 21659"/>
                            <a:gd name="connsiteY4" fmla="*/ 0 h 21336"/>
                            <a:gd name="connsiteX0" fmla="*/ 0 w 21659"/>
                            <a:gd name="connsiteY0" fmla="*/ 0 h 21307"/>
                            <a:gd name="connsiteX1" fmla="*/ 21600 w 21659"/>
                            <a:gd name="connsiteY1" fmla="*/ 0 h 21307"/>
                            <a:gd name="connsiteX2" fmla="*/ 21659 w 21659"/>
                            <a:gd name="connsiteY2" fmla="*/ 19214 h 21307"/>
                            <a:gd name="connsiteX3" fmla="*/ 0 w 21659"/>
                            <a:gd name="connsiteY3" fmla="*/ 20172 h 21307"/>
                            <a:gd name="connsiteX4" fmla="*/ 0 w 21659"/>
                            <a:gd name="connsiteY4" fmla="*/ 0 h 21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59" h="21307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cubicBezTo>
                                <a:pt x="21620" y="6481"/>
                                <a:pt x="21639" y="12733"/>
                                <a:pt x="21659" y="19214"/>
                              </a:cubicBezTo>
                              <a:cubicBezTo>
                                <a:pt x="10273" y="16991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E75" w:rsidRPr="008F0D55" w:rsidRDefault="00437E75" w:rsidP="008F0D55">
                            <w:pPr>
                              <w:spacing w:after="0" w:line="240" w:lineRule="auto"/>
                              <w:jc w:val="right"/>
                              <w:rPr>
                                <w:color w:val="171717" w:themeColor="background2" w:themeShade="1A"/>
                                <w:sz w:val="20"/>
                              </w:rPr>
                            </w:pPr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t>For further information, please contact:</w:t>
                            </w:r>
                          </w:p>
                          <w:p w:rsidR="00437E75" w:rsidRPr="008F0D55" w:rsidRDefault="00437E75" w:rsidP="008F0D55">
                            <w:pPr>
                              <w:spacing w:after="0" w:line="240" w:lineRule="auto"/>
                              <w:jc w:val="right"/>
                              <w:rPr>
                                <w:color w:val="171717" w:themeColor="background2" w:themeShade="1A"/>
                                <w:sz w:val="2"/>
                              </w:rPr>
                            </w:pPr>
                          </w:p>
                          <w:p w:rsidR="00437E75" w:rsidRPr="008F0D55" w:rsidRDefault="00437E75" w:rsidP="008F0D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71717" w:themeColor="background2" w:themeShade="1A"/>
                                <w:sz w:val="20"/>
                              </w:rPr>
                            </w:pPr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t>Mr Dean Carson</w:t>
                            </w:r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br/>
                            </w:r>
                            <w:proofErr w:type="gramStart"/>
                            <w:r w:rsidRPr="008F0D55">
                              <w:rPr>
                                <w:b/>
                                <w:color w:val="171717" w:themeColor="background2" w:themeShade="1A"/>
                                <w:sz w:val="20"/>
                              </w:rPr>
                              <w:t>dcarson@bordgrng.bham.sch.uk</w:t>
                            </w:r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t xml:space="preserve">  </w:t>
                            </w:r>
                            <w:proofErr w:type="gramEnd"/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br/>
                              <w:t xml:space="preserve">Tel: </w:t>
                            </w:r>
                            <w:r w:rsidRPr="008F0D55">
                              <w:rPr>
                                <w:b/>
                                <w:color w:val="171717" w:themeColor="background2" w:themeShade="1A"/>
                                <w:sz w:val="20"/>
                              </w:rPr>
                              <w:t>0121 464 1881</w:t>
                            </w:r>
                          </w:p>
                          <w:p w:rsidR="00437E75" w:rsidRPr="008F0D55" w:rsidRDefault="00437E75" w:rsidP="008F0D55">
                            <w:pPr>
                              <w:spacing w:after="0" w:line="240" w:lineRule="auto"/>
                              <w:jc w:val="right"/>
                              <w:rPr>
                                <w:color w:val="171717" w:themeColor="background2" w:themeShade="1A"/>
                                <w:sz w:val="6"/>
                              </w:rPr>
                            </w:pPr>
                          </w:p>
                          <w:p w:rsidR="00437E75" w:rsidRDefault="00437E75" w:rsidP="00FD474A">
                            <w:pPr>
                              <w:spacing w:after="0" w:line="240" w:lineRule="auto"/>
                              <w:jc w:val="right"/>
                              <w:rPr>
                                <w:color w:val="171717" w:themeColor="background2" w:themeShade="1A"/>
                                <w:sz w:val="20"/>
                              </w:rPr>
                            </w:pPr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t xml:space="preserve">To book a place, </w:t>
                            </w:r>
                            <w:r>
                              <w:rPr>
                                <w:color w:val="171717" w:themeColor="background2" w:themeShade="1A"/>
                                <w:sz w:val="20"/>
                              </w:rPr>
                              <w:t>please visit</w:t>
                            </w:r>
                          </w:p>
                          <w:p w:rsidR="00437E75" w:rsidRDefault="00B82060" w:rsidP="00FD474A">
                            <w:pPr>
                              <w:spacing w:after="0" w:line="240" w:lineRule="auto"/>
                              <w:jc w:val="right"/>
                              <w:rPr>
                                <w:color w:val="171717" w:themeColor="background2" w:themeShade="1A"/>
                                <w:sz w:val="20"/>
                              </w:rPr>
                            </w:pPr>
                            <w:hyperlink r:id="rId18" w:history="1">
                              <w:r w:rsidR="00437E75" w:rsidRPr="0075420E">
                                <w:rPr>
                                  <w:rStyle w:val="Hyperlink"/>
                                  <w:sz w:val="20"/>
                                </w:rPr>
                                <w:t>http://www.bggs18.eventbrite.co.uk/</w:t>
                              </w:r>
                            </w:hyperlink>
                          </w:p>
                          <w:p w:rsidR="00437E75" w:rsidRPr="008F0D55" w:rsidRDefault="00437E75" w:rsidP="008F0D55">
                            <w:pPr>
                              <w:spacing w:after="0" w:line="240" w:lineRule="auto"/>
                              <w:jc w:val="right"/>
                              <w:rPr>
                                <w:color w:val="171717" w:themeColor="background2" w:themeShade="1A"/>
                                <w:sz w:val="20"/>
                              </w:rPr>
                            </w:pPr>
                            <w:r w:rsidRPr="008F0D55">
                              <w:rPr>
                                <w:color w:val="171717" w:themeColor="background2" w:themeShade="1A"/>
                                <w:sz w:val="20"/>
                              </w:rPr>
                              <w:t>Bordesley Green Girls’ School &amp; Sixth Form, Bordesley Green Road, Birmingham, B9 4TR</w:t>
                            </w:r>
                          </w:p>
                          <w:p w:rsidR="00437E75" w:rsidRPr="008F0D55" w:rsidRDefault="00437E75" w:rsidP="008F0D5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71717" w:themeColor="background2" w:themeShade="1A"/>
                                <w:sz w:val="20"/>
                              </w:rPr>
                            </w:pPr>
                            <w:r w:rsidRPr="008F0D55">
                              <w:rPr>
                                <w:b/>
                                <w:color w:val="171717" w:themeColor="background2" w:themeShade="1A"/>
                                <w:sz w:val="20"/>
                              </w:rPr>
                              <w:t>www.bordgrng.bham.sch.uk</w:t>
                            </w:r>
                          </w:p>
                          <w:p w:rsidR="00437E75" w:rsidRDefault="00437E75" w:rsidP="008F0D55">
                            <w:pPr>
                              <w:jc w:val="right"/>
                            </w:pPr>
                          </w:p>
                          <w:p w:rsidR="00437E75" w:rsidRDefault="00437E75" w:rsidP="008F0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EE86" id="Flowchart: Document 16" o:spid="_x0000_s1034" style="position:absolute;left:0;text-align:left;margin-left:303pt;margin-top:557.7pt;width:198.5pt;height:149.3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,213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" adj="-11796480,,5400" path="m,l21600,v20,6481,39,12733,59,19214c10273,16991,10800,23922,,20172l,xe" fillcolor="#a5a5a5 [3206]" strokecolor="#525252 [1606]" strokeweight="1pt">
                <v:stroke joinstyle="miter"/>
                <v:formulas/>
                <v:path arrowok="t" o:connecttype="custom" o:connectlocs="0,0;2514083,0;2520950,1710427;0,1795708;0,0" o:connectangles="0,0,0,0,0" textboxrect="0,0,21659,21307"/>
                <v:textbox>
                  <w:txbxContent>
                    <w:p w:rsidR="00437E75" w:rsidRPr="008F0D55" w:rsidRDefault="00437E75" w:rsidP="008F0D55">
                      <w:pPr>
                        <w:spacing w:after="0" w:line="240" w:lineRule="auto"/>
                        <w:jc w:val="right"/>
                        <w:rPr>
                          <w:color w:val="171717" w:themeColor="background2" w:themeShade="1A"/>
                          <w:sz w:val="20"/>
                        </w:rPr>
                      </w:pPr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t>For further information, please contact:</w:t>
                      </w:r>
                    </w:p>
                    <w:p w:rsidR="00437E75" w:rsidRPr="008F0D55" w:rsidRDefault="00437E75" w:rsidP="008F0D55">
                      <w:pPr>
                        <w:spacing w:after="0" w:line="240" w:lineRule="auto"/>
                        <w:jc w:val="right"/>
                        <w:rPr>
                          <w:color w:val="171717" w:themeColor="background2" w:themeShade="1A"/>
                          <w:sz w:val="2"/>
                        </w:rPr>
                      </w:pPr>
                    </w:p>
                    <w:p w:rsidR="00437E75" w:rsidRPr="008F0D55" w:rsidRDefault="00437E75" w:rsidP="008F0D55">
                      <w:pPr>
                        <w:spacing w:after="0" w:line="240" w:lineRule="auto"/>
                        <w:jc w:val="right"/>
                        <w:rPr>
                          <w:b/>
                          <w:color w:val="171717" w:themeColor="background2" w:themeShade="1A"/>
                          <w:sz w:val="20"/>
                        </w:rPr>
                      </w:pPr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t>Mr Dean Carson</w:t>
                      </w:r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br/>
                      </w:r>
                      <w:proofErr w:type="gramStart"/>
                      <w:r w:rsidRPr="008F0D55">
                        <w:rPr>
                          <w:b/>
                          <w:color w:val="171717" w:themeColor="background2" w:themeShade="1A"/>
                          <w:sz w:val="20"/>
                        </w:rPr>
                        <w:t>dcarson@bordgrng.bham.sch.uk</w:t>
                      </w:r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t xml:space="preserve">  </w:t>
                      </w:r>
                      <w:proofErr w:type="gramEnd"/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br/>
                        <w:t xml:space="preserve">Tel: </w:t>
                      </w:r>
                      <w:r w:rsidRPr="008F0D55">
                        <w:rPr>
                          <w:b/>
                          <w:color w:val="171717" w:themeColor="background2" w:themeShade="1A"/>
                          <w:sz w:val="20"/>
                        </w:rPr>
                        <w:t>0121 464 1881</w:t>
                      </w:r>
                    </w:p>
                    <w:p w:rsidR="00437E75" w:rsidRPr="008F0D55" w:rsidRDefault="00437E75" w:rsidP="008F0D55">
                      <w:pPr>
                        <w:spacing w:after="0" w:line="240" w:lineRule="auto"/>
                        <w:jc w:val="right"/>
                        <w:rPr>
                          <w:color w:val="171717" w:themeColor="background2" w:themeShade="1A"/>
                          <w:sz w:val="6"/>
                        </w:rPr>
                      </w:pPr>
                    </w:p>
                    <w:p w:rsidR="00437E75" w:rsidRDefault="00437E75" w:rsidP="00FD474A">
                      <w:pPr>
                        <w:spacing w:after="0" w:line="240" w:lineRule="auto"/>
                        <w:jc w:val="right"/>
                        <w:rPr>
                          <w:color w:val="171717" w:themeColor="background2" w:themeShade="1A"/>
                          <w:sz w:val="20"/>
                        </w:rPr>
                      </w:pPr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t xml:space="preserve">To book a place, </w:t>
                      </w:r>
                      <w:r>
                        <w:rPr>
                          <w:color w:val="171717" w:themeColor="background2" w:themeShade="1A"/>
                          <w:sz w:val="20"/>
                        </w:rPr>
                        <w:t>please visit</w:t>
                      </w:r>
                    </w:p>
                    <w:p w:rsidR="00437E75" w:rsidRDefault="00437E75" w:rsidP="00FD474A">
                      <w:pPr>
                        <w:spacing w:after="0" w:line="240" w:lineRule="auto"/>
                        <w:jc w:val="right"/>
                        <w:rPr>
                          <w:color w:val="171717" w:themeColor="background2" w:themeShade="1A"/>
                          <w:sz w:val="20"/>
                        </w:rPr>
                      </w:pPr>
                      <w:hyperlink r:id="rId19" w:history="1">
                        <w:r w:rsidRPr="0075420E">
                          <w:rPr>
                            <w:rStyle w:val="Hyperlink"/>
                            <w:sz w:val="20"/>
                          </w:rPr>
                          <w:t>http://www.bggs18.eventbrite.co.uk/</w:t>
                        </w:r>
                      </w:hyperlink>
                    </w:p>
                    <w:p w:rsidR="00437E75" w:rsidRPr="008F0D55" w:rsidRDefault="00437E75" w:rsidP="008F0D55">
                      <w:pPr>
                        <w:spacing w:after="0" w:line="240" w:lineRule="auto"/>
                        <w:jc w:val="right"/>
                        <w:rPr>
                          <w:color w:val="171717" w:themeColor="background2" w:themeShade="1A"/>
                          <w:sz w:val="20"/>
                        </w:rPr>
                      </w:pPr>
                      <w:r w:rsidRPr="008F0D55">
                        <w:rPr>
                          <w:color w:val="171717" w:themeColor="background2" w:themeShade="1A"/>
                          <w:sz w:val="20"/>
                        </w:rPr>
                        <w:t>Bordesley Green Girls’ School &amp; Sixth Form, Bordesley Green Road, Birmingham, B9 4TR</w:t>
                      </w:r>
                    </w:p>
                    <w:p w:rsidR="00437E75" w:rsidRPr="008F0D55" w:rsidRDefault="00437E75" w:rsidP="008F0D55">
                      <w:pPr>
                        <w:spacing w:after="0" w:line="240" w:lineRule="auto"/>
                        <w:jc w:val="right"/>
                        <w:rPr>
                          <w:b/>
                          <w:color w:val="171717" w:themeColor="background2" w:themeShade="1A"/>
                          <w:sz w:val="20"/>
                        </w:rPr>
                      </w:pPr>
                      <w:r w:rsidRPr="008F0D55">
                        <w:rPr>
                          <w:b/>
                          <w:color w:val="171717" w:themeColor="background2" w:themeShade="1A"/>
                          <w:sz w:val="20"/>
                        </w:rPr>
                        <w:t>www.bordgrng.bham.sch.uk</w:t>
                      </w:r>
                    </w:p>
                    <w:p w:rsidR="00437E75" w:rsidRDefault="00437E75" w:rsidP="008F0D55">
                      <w:pPr>
                        <w:jc w:val="right"/>
                      </w:pPr>
                    </w:p>
                    <w:p w:rsidR="00437E75" w:rsidRDefault="00437E75" w:rsidP="008F0D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E77357" wp14:editId="4140BBC1">
                <wp:simplePos x="0" y="0"/>
                <wp:positionH relativeFrom="column">
                  <wp:posOffset>2466975</wp:posOffset>
                </wp:positionH>
                <wp:positionV relativeFrom="paragraph">
                  <wp:posOffset>1570990</wp:posOffset>
                </wp:positionV>
                <wp:extent cx="3986530" cy="7632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E75" w:rsidRDefault="00437E75">
                            <w:pPr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sz w:val="62"/>
                              </w:rPr>
                              <w:t>Friday 2nd March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77357" id="Text Box 14" o:spid="_x0000_s1035" type="#_x0000_t202" style="position:absolute;left:0;text-align:left;margin-left:194.25pt;margin-top:123.7pt;width:313.9pt;height:60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" filled="f" stroked="f">
                <v:textbox>
                  <w:txbxContent>
                    <w:p w:rsidR="00437E75" w:rsidRDefault="00437E75">
                      <w:pPr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sz w:val="62"/>
                        </w:rPr>
                        <w:t>Friday 2nd March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B6FAB36" wp14:editId="36081720">
            <wp:simplePos x="0" y="0"/>
            <wp:positionH relativeFrom="column">
              <wp:posOffset>2590800</wp:posOffset>
            </wp:positionH>
            <wp:positionV relativeFrom="paragraph">
              <wp:posOffset>2161540</wp:posOffset>
            </wp:positionV>
            <wp:extent cx="3810000" cy="1718037"/>
            <wp:effectExtent l="0" t="0" r="0" b="0"/>
            <wp:wrapNone/>
            <wp:docPr id="8914" name="Picture 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" b="4530"/>
                    <a:stretch/>
                  </pic:blipFill>
                  <pic:spPr bwMode="auto">
                    <a:xfrm>
                      <a:off x="0" y="0"/>
                      <a:ext cx="3810000" cy="171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F6BFEAA" wp14:editId="1D15AA02">
                <wp:simplePos x="0" y="0"/>
                <wp:positionH relativeFrom="column">
                  <wp:posOffset>-647700</wp:posOffset>
                </wp:positionH>
                <wp:positionV relativeFrom="paragraph">
                  <wp:posOffset>6104891</wp:posOffset>
                </wp:positionV>
                <wp:extent cx="2739390" cy="1380490"/>
                <wp:effectExtent l="0" t="0" r="3810" b="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9390" cy="1380490"/>
                          <a:chOff x="-4467758" y="562189"/>
                          <a:chExt cx="2739717" cy="1066666"/>
                        </a:xfrm>
                      </wpg:grpSpPr>
                      <wps:wsp>
                        <wps:cNvPr id="907" name="Rounded Rectangle 907"/>
                        <wps:cNvSpPr/>
                        <wps:spPr>
                          <a:xfrm>
                            <a:off x="-4387421" y="562189"/>
                            <a:ext cx="2659380" cy="1066666"/>
                          </a:xfrm>
                          <a:prstGeom prst="roundRect">
                            <a:avLst>
                              <a:gd name="adj" fmla="val 8651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ind w:left="567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  <w:t xml:space="preserve">Full day </w:t>
                              </w:r>
                            </w:p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ind w:left="567" w:firstLine="142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>1 delegate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  <w:t>£100</w:t>
                              </w:r>
                            </w:p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ind w:left="567" w:firstLine="142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 xml:space="preserve">2 or more delegates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  <w:t>£75 each</w:t>
                              </w:r>
                            </w:p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ind w:left="567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  <w:t xml:space="preserve">Half Day </w:t>
                              </w:r>
                            </w:p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ind w:left="567" w:firstLine="142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>1 delegate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  <w:t>£50</w:t>
                              </w:r>
                            </w:p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ind w:left="567" w:firstLine="142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 xml:space="preserve">2 or more delegates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  <w:t>£40 each</w:t>
                              </w:r>
                            </w:p>
                            <w:p w:rsidR="00437E75" w:rsidRPr="00D47D27" w:rsidRDefault="00437E75" w:rsidP="00D47D27">
                              <w:pPr>
                                <w:shd w:val="clear" w:color="auto" w:fill="2E74B5" w:themeFill="accent1" w:themeFillShade="BF"/>
                                <w:spacing w:after="0"/>
                                <w:ind w:left="709"/>
                                <w:rPr>
                                  <w:color w:val="FFFFFF" w:themeColor="background1"/>
                                  <w:sz w:val="6"/>
                                </w:rPr>
                              </w:pPr>
                            </w:p>
                            <w:p w:rsidR="00437E75" w:rsidRDefault="00437E75" w:rsidP="00D47D27">
                              <w:pPr>
                                <w:shd w:val="clear" w:color="auto" w:fill="2E74B5" w:themeFill="accent1" w:themeFillShade="BF"/>
                                <w:spacing w:after="0"/>
                                <w:ind w:left="709"/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ab/>
                              </w:r>
                              <w:r w:rsidRPr="00D47D27">
                                <w:rPr>
                                  <w:color w:val="FFFFFF" w:themeColor="background1"/>
                                  <w:sz w:val="18"/>
                                </w:rPr>
                                <w:t>Course fee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D47D27">
                                <w:rPr>
                                  <w:color w:val="FFFFFF" w:themeColor="background1"/>
                                  <w:sz w:val="18"/>
                                </w:rPr>
                                <w:t xml:space="preserve"> for PGCE Students </w:t>
                              </w:r>
                            </w:p>
                            <w:p w:rsidR="00437E75" w:rsidRPr="00D47D27" w:rsidRDefault="00437E75" w:rsidP="00D47D27">
                              <w:pPr>
                                <w:shd w:val="clear" w:color="auto" w:fill="2E74B5" w:themeFill="accent1" w:themeFillShade="BF"/>
                                <w:spacing w:after="0"/>
                                <w:ind w:left="709"/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proofErr w:type="gramStart"/>
                              <w:r w:rsidRPr="00D47D27">
                                <w:rPr>
                                  <w:color w:val="FFFFFF" w:themeColor="background1"/>
                                  <w:sz w:val="18"/>
                                </w:rPr>
                                <w:t>available</w:t>
                              </w:r>
                              <w:proofErr w:type="gramEnd"/>
                              <w:r w:rsidRPr="00D47D27">
                                <w:rPr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</w:rPr>
                                <w:t>upon request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908"/>
                        <wps:cNvSpPr txBox="1"/>
                        <wps:spPr>
                          <a:xfrm>
                            <a:off x="-4467758" y="562190"/>
                            <a:ext cx="396815" cy="1066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7E75" w:rsidRDefault="00437E75" w:rsidP="00994563">
                              <w:pPr>
                                <w:shd w:val="clear" w:color="auto" w:fill="2E74B5" w:themeFill="accent1" w:themeFillShade="BF"/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0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BFEAA" id="Group 906" o:spid="_x0000_s1036" style="position:absolute;left:0;text-align:left;margin-left:-51pt;margin-top:480.7pt;width:215.7pt;height:108.7pt;z-index:251697152;mso-height-relative:margin" coordorigin="-44677,5621" coordsize="27397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">
                <v:roundrect id="Rounded Rectangle 907" o:spid="_x0000_s1037" style="position:absolute;left:-43874;top:5621;width:26594;height:10667;visibility:visible;mso-wrap-style:square;v-text-anchor:middle" arcsize="567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T58UA&#10;AADcAAAADwAAAGRycy9kb3ducmV2LnhtbESP3WrCQBSE7wXfYTmCd2bTH/9SVwmFFCkoGPMAh+xp&#10;Epo9G7JbE9++Wyh4OczMN8zuMJpW3Kh3jWUFT1EMgri0uuFKQXHNFhsQziNrbC2Tgjs5OOynkx0m&#10;2g58oVvuKxEg7BJUUHvfJVK6siaDLrIdcfC+bG/QB9lXUvc4BLhp5XMcr6TBhsNCjR2911R+5z9G&#10;AZ7MOZVtfvlYZsVpmebHl/HzVan5bEzfQHga/SP83z5qBdt4DX9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ZPnxQAAANwAAAAPAAAAAAAAAAAAAAAAAJgCAABkcnMv&#10;ZG93bnJldi54bWxQSwUGAAAAAAQABAD1AAAAigMAAAAA&#10;" fillcolor="#2e74b5 [2404]" stroked="f" strokeweight="1pt">
                  <v:stroke joinstyle="miter"/>
                  <v:textbox inset="0,0,0,0">
                    <w:txbxContent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 w:line="240" w:lineRule="auto"/>
                          <w:ind w:left="567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</w:rPr>
                          <w:t xml:space="preserve">Full day </w:t>
                        </w:r>
                      </w:p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 w:line="240" w:lineRule="auto"/>
                          <w:ind w:left="567" w:firstLine="142"/>
                          <w:rPr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</w:rPr>
                          <w:t>1 delegate</w:t>
                        </w: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  <w:t>£100</w:t>
                        </w:r>
                      </w:p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 w:line="240" w:lineRule="auto"/>
                          <w:ind w:left="567" w:firstLine="142"/>
                          <w:rPr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</w:rPr>
                          <w:t xml:space="preserve">2 or more delegates </w:t>
                        </w: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  <w:t>£75 each</w:t>
                        </w:r>
                      </w:p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 w:line="240" w:lineRule="auto"/>
                          <w:ind w:left="567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</w:rPr>
                          <w:t xml:space="preserve">Half Day </w:t>
                        </w:r>
                      </w:p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 w:line="240" w:lineRule="auto"/>
                          <w:ind w:left="567" w:firstLine="142"/>
                          <w:rPr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</w:rPr>
                          <w:t>1 delegate</w:t>
                        </w: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  <w:t>£50</w:t>
                        </w:r>
                      </w:p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 w:line="240" w:lineRule="auto"/>
                          <w:ind w:left="567" w:firstLine="142"/>
                          <w:rPr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</w:rPr>
                          <w:t xml:space="preserve">2 or more delegates </w:t>
                        </w: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  <w:t>£40 each</w:t>
                        </w:r>
                      </w:p>
                      <w:p w:rsidR="00437E75" w:rsidRPr="00D47D27" w:rsidRDefault="00437E75" w:rsidP="00D47D27">
                        <w:pPr>
                          <w:shd w:val="clear" w:color="auto" w:fill="2E74B5" w:themeFill="accent1" w:themeFillShade="BF"/>
                          <w:spacing w:after="0"/>
                          <w:ind w:left="709"/>
                          <w:rPr>
                            <w:color w:val="FFFFFF" w:themeColor="background1"/>
                            <w:sz w:val="6"/>
                          </w:rPr>
                        </w:pPr>
                      </w:p>
                      <w:p w:rsidR="00437E75" w:rsidRDefault="00437E75" w:rsidP="00D47D27">
                        <w:pPr>
                          <w:shd w:val="clear" w:color="auto" w:fill="2E74B5" w:themeFill="accent1" w:themeFillShade="BF"/>
                          <w:spacing w:after="0"/>
                          <w:ind w:left="709"/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</w:rPr>
                          <w:tab/>
                        </w:r>
                        <w:r w:rsidRPr="00D47D27">
                          <w:rPr>
                            <w:color w:val="FFFFFF" w:themeColor="background1"/>
                            <w:sz w:val="18"/>
                          </w:rPr>
                          <w:t>Course fee</w:t>
                        </w:r>
                        <w:r>
                          <w:rPr>
                            <w:color w:val="FFFFFF" w:themeColor="background1"/>
                            <w:sz w:val="18"/>
                          </w:rPr>
                          <w:t>s</w:t>
                        </w:r>
                        <w:r w:rsidRPr="00D47D27">
                          <w:rPr>
                            <w:color w:val="FFFFFF" w:themeColor="background1"/>
                            <w:sz w:val="18"/>
                          </w:rPr>
                          <w:t xml:space="preserve"> for PGCE Students </w:t>
                        </w:r>
                      </w:p>
                      <w:p w:rsidR="00437E75" w:rsidRPr="00D47D27" w:rsidRDefault="00437E75" w:rsidP="00D47D27">
                        <w:pPr>
                          <w:shd w:val="clear" w:color="auto" w:fill="2E74B5" w:themeFill="accent1" w:themeFillShade="BF"/>
                          <w:spacing w:after="0"/>
                          <w:ind w:left="709"/>
                          <w:rPr>
                            <w:color w:val="FFFFFF" w:themeColor="background1"/>
                            <w:sz w:val="18"/>
                          </w:rPr>
                        </w:pPr>
                        <w:proofErr w:type="gramStart"/>
                        <w:r w:rsidRPr="00D47D27">
                          <w:rPr>
                            <w:color w:val="FFFFFF" w:themeColor="background1"/>
                            <w:sz w:val="18"/>
                          </w:rPr>
                          <w:t>available</w:t>
                        </w:r>
                        <w:proofErr w:type="gramEnd"/>
                        <w:r w:rsidRPr="00D47D27">
                          <w:rPr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8"/>
                          </w:rPr>
                          <w:t>upon request</w:t>
                        </w:r>
                      </w:p>
                    </w:txbxContent>
                  </v:textbox>
                </v:roundrect>
                <v:shape id="Text Box 908" o:spid="_x0000_s1038" type="#_x0000_t202" style="position:absolute;left:-44677;top:5621;width:3968;height:10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Bbb0A&#10;AADcAAAADwAAAGRycy9kb3ducmV2LnhtbERPyQrCMBC9C/5DGMGbpnoQrUYRcQPx4IJ4HJqxLTaT&#10;0kRb/94cBI+Pt88WjSnEmyqXW1Yw6EcgiBOrc04VXC+b3hiE88gaC8uk4EMOFvN2a4axtjWf6H32&#10;qQgh7GJUkHlfxlK6JCODrm9L4sA9bGXQB1ilUldYh3BTyGEUjaTBnENDhiWtMkqe55dRcBoc3FHf&#10;/ZVdvW62+r6+8e6pVLfTLKcgPDX+L/6591rBJApr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HZBbb0AAADcAAAADwAAAAAAAAAAAAAAAACYAgAAZHJzL2Rvd25yZXYu&#10;eG1sUEsFBgAAAAAEAAQA9QAAAIIDAAAAAA==&#10;" filled="f" stroked="f" strokeweight=".5pt">
                  <v:textbox style="layout-flow:vertical;mso-layout-flow-alt:bottom-to-top">
                    <w:txbxContent>
                      <w:p w:rsidR="00437E75" w:rsidRDefault="00437E75" w:rsidP="00994563">
                        <w:pPr>
                          <w:shd w:val="clear" w:color="auto" w:fill="2E74B5" w:themeFill="accent1" w:themeFillShade="BF"/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0"/>
                          </w:rPr>
                          <w:t>FEES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327D814" wp14:editId="0A9970CE">
                <wp:simplePos x="0" y="0"/>
                <wp:positionH relativeFrom="column">
                  <wp:posOffset>101139</wp:posOffset>
                </wp:positionH>
                <wp:positionV relativeFrom="paragraph">
                  <wp:posOffset>9081867</wp:posOffset>
                </wp:positionV>
                <wp:extent cx="6388856" cy="679542"/>
                <wp:effectExtent l="0" t="0" r="0" b="6350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856" cy="679542"/>
                          <a:chOff x="682386" y="0"/>
                          <a:chExt cx="6388856" cy="679598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:\Mat Cover Files\Letterhead\Logos for letterhead\Gold Standard Quality Award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865" y="0"/>
                            <a:ext cx="102679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8" name="Picture 898" descr="\\bggs-server-3\ibegum$\Mat Cover Files\Letterhead\Logos for letterhead\IiP\IIP Award Brand Mark Gold (Boxed) Pantone 871+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02425" y="0"/>
                            <a:ext cx="213931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899" descr="C:\Users\jswaby\AppData\Local\Temp\Temp1_school.zip\Outstanding_Colour_School.gi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842" y="31898"/>
                            <a:ext cx="787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0" name="Picture 900" descr="IQM_logo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709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1" name="Picture 901" descr="H:\Mat Cover Files\Letterhead\Logos for letterhead\WCSQM\World Class Schools 6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86" y="10633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2" name="Picture 902" descr="\\bggs-server-3\ibegum$\Mat Cover Files\Letterhead\Logos for letterhead\Science, technology and engineering teacher or team of the year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151" y="0"/>
                            <a:ext cx="9226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44A2E" id="Group 896" o:spid="_x0000_s1026" style="position:absolute;margin-left:7.95pt;margin-top:715.1pt;width:503.05pt;height:53.5pt;z-index:251696128" coordorigin="6823" coordsize="63888,679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">
                <v:shape id="Picture 897" o:spid="_x0000_s1027" type="#_x0000_t75" style="position:absolute;left:32178;width:1026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NwvDAAAA3AAAAA8AAABkcnMvZG93bnJldi54bWxEj1FrwjAUhd+F/YdwB3vT1E02rU1FhMFA&#10;EKr7AZfm2hSbm5pk2u3XG0HY4+Gc8x1OsRpsJy7kQ+tYwXSSgSCunW65UfB9+BzPQYSIrLFzTAp+&#10;KcCqfBoVmGt35You+9iIBOGQowITY59LGWpDFsPE9cTJOzpvMSbpG6k9XhPcdvI1y96lxZbTgsGe&#10;Nobq0/7HKqi0m+3+6vjGW39eHKds+g1WSr08D+sliEhD/A8/2l9awXzxAfcz6Qj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Y3C8MAAADcAAAADwAAAAAAAAAAAAAAAACf&#10;AgAAZHJzL2Rvd25yZXYueG1sUEsFBgAAAAAEAAQA9wAAAI8DAAAAAA==&#10;">
                  <v:imagedata r:id="rId27" o:title="Gold Standard Quality Award Logo"/>
                  <v:path arrowok="t"/>
                </v:shape>
                <v:shape id="Picture 898" o:spid="_x0000_s1028" type="#_x0000_t75" style="position:absolute;left:41024;width:2139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4qSnCAAAA3AAAAA8AAABkcnMvZG93bnJldi54bWxET89rwjAUvgv+D+EJu2k6D5tWo4igCDJh&#10;VcTjW/PWlDUvJYm1+++Xg7Djx/d7ue5tIzryoXas4HWSgSAuna65UnA578YzECEia2wck4JfCrBe&#10;DQdLzLV78Cd1RaxECuGQowITY5tLGUpDFsPEtcSJ+3beYkzQV1J7fKRw28hplr1JizWnBoMtbQ2V&#10;P8XdKthfz/59usmKr/lRmmN3uoWP7U2pl1G/WYCI1Md/8dN90Apm87Q2nU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eKkpwgAAANwAAAAPAAAAAAAAAAAAAAAAAJ8C&#10;AABkcnMvZG93bnJldi54bWxQSwUGAAAAAAQABAD3AAAAjgMAAAAA&#10;">
                  <v:imagedata r:id="rId28" o:title="IIP Award Brand Mark Gold (Boxed) Pantone 871+"/>
                  <v:path arrowok="t"/>
                </v:shape>
                <v:shape id="Picture 899" o:spid="_x0000_s1029" type="#_x0000_t75" style="position:absolute;left:62838;top:318;width:7874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xrjEAAAA3AAAAA8AAABkcnMvZG93bnJldi54bWxEj0FrwkAUhO+F/oflFbyEulFo0NRVTMWY&#10;q7b0/Mi+ZoPZtyG7Nem/7xaEHoeZ+YbZ7CbbiRsNvnWsYDFPQRDXTrfcKPh4Pz6vQPiArLFzTAp+&#10;yMNu+/iwwVy7kc90u4RGRAj7HBWYEPpcSl8bsujnrieO3pcbLIYoh0bqAccIt51cpmkmLbYcFwz2&#10;9Gaovl6+rQIsDkVb1OXVv2ByGsvPc1YlRqnZ07R/BRFoCv/he7vSClbrN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+xrjEAAAA3AAAAA8AAAAAAAAAAAAAAAAA&#10;nwIAAGRycy9kb3ducmV2LnhtbFBLBQYAAAAABAAEAPcAAACQAwAAAAA=&#10;">
                  <v:imagedata r:id="rId29" o:title="Outstanding_Colour_School"/>
                  <v:path arrowok="t"/>
                </v:shape>
                <v:shape id="Picture 900" o:spid="_x0000_s1030" type="#_x0000_t75" alt="IQM_logo" style="position:absolute;left:24977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YTZXAAAAA3AAAAA8AAABkcnMvZG93bnJldi54bWxET82KwjAQvi/4DmEEb2vagotWYxFBVllY&#10;sPoAYzO21WZSmmytb28OCx4/vv9VNphG9NS52rKCeBqBIC6srrlUcD7tPucgnEfW2FgmBU9ykK1H&#10;HytMtX3wkfrclyKEsEtRQeV9m0rpiooMuqltiQN3tZ1BH2BXSt3hI4SbRiZR9CUN1hwaKmxpW1Fx&#10;z/+MAn/BZDfrT8c4vtnfZ/lzKPj7oNRkPGyWIDwN/i3+d++1gkUU5ocz4Qj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hNlcAAAADcAAAADwAAAAAAAAAAAAAAAACfAgAA&#10;ZHJzL2Rvd25yZXYueG1sUEsFBgAAAAAEAAQA9wAAAIwDAAAAAA==&#10;">
                  <v:imagedata r:id="rId30" o:title="IQM_logo"/>
                  <v:path arrowok="t"/>
                </v:shape>
                <v:shape id="Picture 901" o:spid="_x0000_s1031" type="#_x0000_t75" style="position:absolute;left:6823;top:106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FZPDAAAA3AAAAA8AAABkcnMvZG93bnJldi54bWxEj0GLwjAUhO/C/ofwFrxpWg+i1SgqLAge&#10;1LqHPT6aZ1ttXkqSrd1/vxEEj8PMfMMs171pREfO15YVpOMEBHFhdc2lgu/L12gGwgdkjY1lUvBH&#10;Htarj8ESM20ffKYuD6WIEPYZKqhCaDMpfVGRQT+2LXH0rtYZDFG6UmqHjwg3jZwkyVQarDkuVNjS&#10;rqLinv+aSNl2x8nxB/u5S+/2ll/zU3vYKTX87DcLEIH68A6/2nutYJ6k8DwTj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0Vk8MAAADcAAAADwAAAAAAAAAAAAAAAACf&#10;AgAAZHJzL2Rvd25yZXYueG1sUEsFBgAAAAAEAAQA9wAAAI8DAAAAAA==&#10;">
                  <v:imagedata r:id="rId31" o:title="World Class Schools 6"/>
                  <v:path arrowok="t"/>
                </v:shape>
                <v:shape id="Picture 902" o:spid="_x0000_s1032" type="#_x0000_t75" style="position:absolute;left:14601;width:922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VLvDAAAA3AAAAA8AAABkcnMvZG93bnJldi54bWxEj92KwjAUhO8F3yEcwRtZk60itWuURRD2&#10;SvDnAc42x7Zuc1KaqHWf3giCl8PMfMMsVp2txZVaXznW8DlWIIhzZyouNBwPm48UhA/IBmvHpOFO&#10;HlbLfm+BmXE33tF1HwoRIewz1FCG0GRS+rwki37sGuLonVxrMUTZFtK0eItwW8tEqZm0WHFcKLGh&#10;dUn53/5iNYRJk87s9GB/1cWl6v88qpLzVuvhoPv+AhGoC+/wq/1jNMxVAs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tUu8MAAADcAAAADwAAAAAAAAAAAAAAAACf&#10;AgAAZHJzL2Rvd25yZXYueG1sUEsFBgAAAAAEAAQA9wAAAI8DAAAAAA==&#10;">
                  <v:imagedata r:id="rId32" o:title="Science, technology and engineering teacher or team of the year"/>
                  <v:path arrowok="t"/>
                </v:shape>
              </v:group>
            </w:pict>
          </mc:Fallback>
        </mc:AlternateContent>
      </w:r>
    </w:p>
    <w:tbl>
      <w:tblPr>
        <w:tblW w:w="11194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9355"/>
      </w:tblGrid>
      <w:tr w:rsidR="00B83EF8">
        <w:trPr>
          <w:trHeight w:val="401"/>
        </w:trPr>
        <w:tc>
          <w:tcPr>
            <w:tcW w:w="1839" w:type="dxa"/>
            <w:shd w:val="clear" w:color="auto" w:fill="FFD966" w:themeFill="accent4" w:themeFillTint="99"/>
            <w:noWrap/>
            <w:vAlign w:val="center"/>
            <w:hideMark/>
          </w:tcPr>
          <w:p w:rsidR="00B83EF8" w:rsidRDefault="00AF482E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lastRenderedPageBreak/>
              <w:t>9:00AM-9:20AM</w:t>
            </w:r>
          </w:p>
        </w:tc>
        <w:tc>
          <w:tcPr>
            <w:tcW w:w="9355" w:type="dxa"/>
            <w:shd w:val="clear" w:color="auto" w:fill="auto"/>
            <w:noWrap/>
            <w:vAlign w:val="center"/>
            <w:hideMark/>
          </w:tcPr>
          <w:p w:rsidR="00B83EF8" w:rsidRDefault="00AF482E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Welcome address by Judith Woodfield, Head teacher at BGGS</w:t>
            </w:r>
          </w:p>
        </w:tc>
      </w:tr>
    </w:tbl>
    <w:p w:rsidR="00B83EF8" w:rsidRDefault="00B83EF8">
      <w:pPr>
        <w:spacing w:after="0" w:line="240" w:lineRule="auto"/>
        <w:rPr>
          <w:sz w:val="4"/>
        </w:rPr>
      </w:pPr>
    </w:p>
    <w:tbl>
      <w:tblPr>
        <w:tblW w:w="11231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2329"/>
        <w:gridCol w:w="289"/>
        <w:gridCol w:w="2332"/>
        <w:gridCol w:w="308"/>
        <w:gridCol w:w="577"/>
        <w:gridCol w:w="1842"/>
        <w:gridCol w:w="2423"/>
      </w:tblGrid>
      <w:tr w:rsidR="007C2A1B" w:rsidTr="00326F91">
        <w:trPr>
          <w:trHeight w:val="302"/>
        </w:trPr>
        <w:tc>
          <w:tcPr>
            <w:tcW w:w="1131" w:type="dxa"/>
            <w:shd w:val="clear" w:color="auto" w:fill="auto"/>
            <w:noWrap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shd w:val="clear" w:color="auto" w:fill="auto"/>
            <w:noWrap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Session 1</w:t>
            </w:r>
          </w:p>
        </w:tc>
        <w:tc>
          <w:tcPr>
            <w:tcW w:w="289" w:type="dxa"/>
            <w:vMerge w:val="restart"/>
            <w:tcBorders>
              <w:top w:val="nil"/>
            </w:tcBorders>
            <w:textDirection w:val="btLr"/>
            <w:vAlign w:val="center"/>
          </w:tcPr>
          <w:p w:rsidR="007C2A1B" w:rsidRDefault="007C2A1B" w:rsidP="00E14DCC">
            <w:pPr>
              <w:spacing w:after="0" w:line="240" w:lineRule="auto"/>
              <w:ind w:right="113"/>
              <w:jc w:val="center"/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>10:30 – 11:00  - BREAK</w:t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  <w:t>10:30 – 11:00  - BREAK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Session 2</w:t>
            </w:r>
          </w:p>
        </w:tc>
        <w:tc>
          <w:tcPr>
            <w:tcW w:w="308" w:type="dxa"/>
            <w:vMerge w:val="restart"/>
            <w:tcBorders>
              <w:top w:val="nil"/>
            </w:tcBorders>
            <w:textDirection w:val="btLr"/>
            <w:vAlign w:val="center"/>
          </w:tcPr>
          <w:p w:rsidR="007C2A1B" w:rsidRDefault="007C2A1B" w:rsidP="007B19B6">
            <w:pPr>
              <w:spacing w:after="0" w:line="240" w:lineRule="auto"/>
              <w:ind w:left="113" w:right="113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>12:20 – 13:20  - LUNCH</w:t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</w:r>
            <w:r>
              <w:rPr>
                <w:rFonts w:ascii="Verdana" w:eastAsia="Times New Roman" w:hAnsi="Verdana" w:cs="Times New Roman"/>
                <w:b/>
                <w:color w:val="auto"/>
                <w:sz w:val="20"/>
                <w:szCs w:val="16"/>
              </w:rPr>
              <w:tab/>
              <w:t>12:20 – 13:20  - LUNCH</w:t>
            </w:r>
          </w:p>
        </w:tc>
        <w:tc>
          <w:tcPr>
            <w:tcW w:w="2419" w:type="dxa"/>
            <w:gridSpan w:val="2"/>
            <w:shd w:val="clear" w:color="auto" w:fill="auto"/>
            <w:noWrap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Session 3</w:t>
            </w:r>
          </w:p>
        </w:tc>
        <w:tc>
          <w:tcPr>
            <w:tcW w:w="2422" w:type="dxa"/>
            <w:shd w:val="clear" w:color="auto" w:fill="auto"/>
            <w:noWrap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Session 4</w:t>
            </w:r>
          </w:p>
        </w:tc>
      </w:tr>
      <w:tr w:rsidR="007C2A1B" w:rsidTr="00326F91">
        <w:trPr>
          <w:cantSplit/>
          <w:trHeight w:val="302"/>
        </w:trPr>
        <w:tc>
          <w:tcPr>
            <w:tcW w:w="1131" w:type="dxa"/>
            <w:shd w:val="clear" w:color="000000" w:fill="FFD966"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shd w:val="clear" w:color="000000" w:fill="FFD966"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09:20AM - 10:20AM</w:t>
            </w:r>
          </w:p>
        </w:tc>
        <w:tc>
          <w:tcPr>
            <w:tcW w:w="289" w:type="dxa"/>
            <w:vMerge/>
            <w:shd w:val="clear" w:color="000000" w:fill="FFD966"/>
            <w:vAlign w:val="center"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shd w:val="clear" w:color="000000" w:fill="FFD966"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11:10AM - 12:10PM</w:t>
            </w:r>
          </w:p>
        </w:tc>
        <w:tc>
          <w:tcPr>
            <w:tcW w:w="308" w:type="dxa"/>
            <w:vMerge/>
            <w:shd w:val="clear" w:color="000000" w:fill="FFD966"/>
            <w:vAlign w:val="center"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2419" w:type="dxa"/>
            <w:gridSpan w:val="2"/>
            <w:shd w:val="clear" w:color="000000" w:fill="FFD966"/>
            <w:vAlign w:val="center"/>
            <w:hideMark/>
          </w:tcPr>
          <w:p w:rsidR="007C2A1B" w:rsidRDefault="007C2A1B" w:rsidP="007C2A1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13:30PM - 14.25PM</w:t>
            </w:r>
          </w:p>
        </w:tc>
        <w:tc>
          <w:tcPr>
            <w:tcW w:w="2422" w:type="dxa"/>
            <w:shd w:val="clear" w:color="000000" w:fill="FFD966"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14:35PM - 15:35PM</w:t>
            </w:r>
          </w:p>
        </w:tc>
      </w:tr>
      <w:tr w:rsidR="007C2A1B" w:rsidTr="00326F91">
        <w:trPr>
          <w:trHeight w:val="901"/>
        </w:trPr>
        <w:tc>
          <w:tcPr>
            <w:tcW w:w="1131" w:type="dxa"/>
            <w:shd w:val="clear" w:color="auto" w:fill="FFCC99"/>
            <w:vAlign w:val="center"/>
            <w:hideMark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B19B6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CLIL</w:t>
            </w:r>
            <w:r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 xml:space="preserve"> Content Language &amp; Integrated Learning</w:t>
            </w:r>
          </w:p>
        </w:tc>
        <w:tc>
          <w:tcPr>
            <w:tcW w:w="2329" w:type="dxa"/>
            <w:shd w:val="clear" w:color="auto" w:fill="FFCC99"/>
            <w:vAlign w:val="center"/>
            <w:hideMark/>
          </w:tcPr>
          <w:p w:rsidR="007C2A1B" w:rsidRPr="00EE76ED" w:rsidRDefault="007C2A1B" w:rsidP="007B19B6">
            <w:pPr>
              <w:spacing w:after="0" w:line="240" w:lineRule="auto"/>
              <w:jc w:val="center"/>
              <w:rPr>
                <w:color w:val="171717"/>
                <w:sz w:val="20"/>
              </w:rPr>
            </w:pPr>
            <w:r w:rsidRPr="00EE76ED">
              <w:rPr>
                <w:color w:val="171717"/>
                <w:sz w:val="20"/>
              </w:rPr>
              <w:t>Classroom CLIL in Business,</w:t>
            </w:r>
          </w:p>
          <w:p w:rsidR="007C2A1B" w:rsidRPr="00EE76ED" w:rsidRDefault="007C2A1B" w:rsidP="007B19B6">
            <w:pPr>
              <w:spacing w:after="0" w:line="240" w:lineRule="auto"/>
              <w:ind w:right="175"/>
              <w:jc w:val="center"/>
              <w:rPr>
                <w:color w:val="171717"/>
                <w:sz w:val="20"/>
              </w:rPr>
            </w:pPr>
            <w:r w:rsidRPr="00EE76ED">
              <w:rPr>
                <w:color w:val="171717"/>
                <w:sz w:val="20"/>
              </w:rPr>
              <w:t>Geography an</w:t>
            </w:r>
            <w:r>
              <w:rPr>
                <w:rFonts w:ascii="Verdana" w:eastAsia="Verdana" w:hAnsi="Verdana" w:cs="Verdana"/>
                <w:sz w:val="16"/>
              </w:rPr>
              <w:t>d</w:t>
            </w:r>
            <w:r w:rsidRPr="00EE76ED">
              <w:rPr>
                <w:color w:val="171717"/>
                <w:sz w:val="20"/>
              </w:rPr>
              <w:t xml:space="preserve"> Scien</w:t>
            </w:r>
            <w:r>
              <w:rPr>
                <w:rFonts w:ascii="Verdana" w:eastAsia="Verdana" w:hAnsi="Verdana" w:cs="Verdana"/>
                <w:sz w:val="16"/>
              </w:rPr>
              <w:t>c</w:t>
            </w:r>
            <w:r w:rsidRPr="00EE76ED">
              <w:rPr>
                <w:color w:val="171717"/>
                <w:sz w:val="20"/>
              </w:rPr>
              <w:t>e</w:t>
            </w:r>
          </w:p>
          <w:p w:rsidR="007C2A1B" w:rsidRPr="00EE76ED" w:rsidRDefault="007C2A1B" w:rsidP="007B19B6">
            <w:pPr>
              <w:spacing w:after="0" w:line="240" w:lineRule="auto"/>
              <w:jc w:val="center"/>
              <w:rPr>
                <w:color w:val="171717"/>
                <w:sz w:val="20"/>
              </w:rPr>
            </w:pPr>
            <w:r w:rsidRPr="00366F70">
              <w:rPr>
                <w:b/>
                <w:color w:val="171717"/>
                <w:sz w:val="20"/>
              </w:rPr>
              <w:t>J Woodfield, D Allen</w:t>
            </w:r>
          </w:p>
          <w:p w:rsidR="007C2A1B" w:rsidRPr="00D41FBF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proofErr w:type="spellStart"/>
            <w:r w:rsidRPr="00D41FBF">
              <w:rPr>
                <w:b/>
                <w:color w:val="171717"/>
                <w:sz w:val="20"/>
              </w:rPr>
              <w:t>F.Robert</w:t>
            </w:r>
            <w:proofErr w:type="spellEnd"/>
          </w:p>
        </w:tc>
        <w:tc>
          <w:tcPr>
            <w:tcW w:w="289" w:type="dxa"/>
            <w:vMerge/>
            <w:shd w:val="clear" w:color="auto" w:fill="FFCC99"/>
            <w:vAlign w:val="center"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FFCC99"/>
            <w:vAlign w:val="center"/>
            <w:hideMark/>
          </w:tcPr>
          <w:p w:rsidR="007C2A1B" w:rsidRPr="00EE76ED" w:rsidRDefault="007C2A1B" w:rsidP="007B19B6">
            <w:pPr>
              <w:spacing w:after="0" w:line="240" w:lineRule="auto"/>
              <w:jc w:val="center"/>
              <w:rPr>
                <w:color w:val="171717"/>
                <w:sz w:val="20"/>
              </w:rPr>
            </w:pPr>
            <w:r w:rsidRPr="00EB2423">
              <w:rPr>
                <w:color w:val="171717"/>
                <w:sz w:val="20"/>
              </w:rPr>
              <w:t>KS</w:t>
            </w:r>
            <w:r w:rsidRPr="00EB2423">
              <w:rPr>
                <w:rFonts w:ascii="Verdana" w:eastAsia="Verdana" w:hAnsi="Verdana" w:cs="Verdana"/>
                <w:sz w:val="16"/>
              </w:rPr>
              <w:t>2</w:t>
            </w:r>
            <w:r w:rsidRPr="00EB2423">
              <w:rPr>
                <w:color w:val="171717"/>
                <w:sz w:val="20"/>
              </w:rPr>
              <w:t>-3</w:t>
            </w:r>
            <w:r w:rsidRPr="00EE76ED">
              <w:rPr>
                <w:color w:val="171717"/>
                <w:sz w:val="20"/>
              </w:rPr>
              <w:t xml:space="preserve"> Method</w:t>
            </w:r>
            <w:r w:rsidRPr="00695721">
              <w:rPr>
                <w:rFonts w:ascii="Verdana" w:eastAsia="Verdana" w:hAnsi="Verdana" w:cs="Verdana"/>
                <w:b/>
                <w:sz w:val="16"/>
              </w:rPr>
              <w:t>o</w:t>
            </w:r>
            <w:r w:rsidRPr="00EE76ED">
              <w:rPr>
                <w:color w:val="171717"/>
                <w:sz w:val="20"/>
              </w:rPr>
              <w:t>logy how to set u</w:t>
            </w:r>
            <w:r>
              <w:rPr>
                <w:rFonts w:ascii="Verdana" w:eastAsia="Verdana" w:hAnsi="Verdana" w:cs="Verdana"/>
                <w:sz w:val="16"/>
              </w:rPr>
              <w:t>p</w:t>
            </w:r>
            <w:r w:rsidRPr="00EE76ED">
              <w:rPr>
                <w:color w:val="171717"/>
                <w:sz w:val="20"/>
              </w:rPr>
              <w:t xml:space="preserve"> CLIL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  <w:r w:rsidRPr="00EE76ED">
              <w:rPr>
                <w:color w:val="171717"/>
                <w:sz w:val="20"/>
              </w:rPr>
              <w:t>in schools</w:t>
            </w:r>
          </w:p>
          <w:p w:rsidR="007C2A1B" w:rsidRPr="00D41FBF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D41FBF">
              <w:rPr>
                <w:b/>
                <w:color w:val="171717"/>
                <w:sz w:val="20"/>
              </w:rPr>
              <w:t>J Woo</w:t>
            </w:r>
            <w:r w:rsidRPr="00D41FBF">
              <w:rPr>
                <w:rFonts w:ascii="Verdana" w:eastAsia="Verdana" w:hAnsi="Verdana" w:cs="Verdana"/>
                <w:b/>
                <w:sz w:val="16"/>
              </w:rPr>
              <w:t>d</w:t>
            </w:r>
            <w:r w:rsidRPr="00D41FBF">
              <w:rPr>
                <w:b/>
                <w:color w:val="171717"/>
                <w:sz w:val="20"/>
              </w:rPr>
              <w:t>fi</w:t>
            </w:r>
            <w:r w:rsidRPr="00D41FBF">
              <w:rPr>
                <w:rFonts w:ascii="Verdana" w:eastAsia="Verdana" w:hAnsi="Verdana" w:cs="Verdana"/>
                <w:b/>
                <w:sz w:val="16"/>
              </w:rPr>
              <w:t>e</w:t>
            </w:r>
            <w:r w:rsidRPr="00D41FBF">
              <w:rPr>
                <w:b/>
                <w:color w:val="171717"/>
                <w:sz w:val="20"/>
              </w:rPr>
              <w:t>ld</w:t>
            </w:r>
            <w:r w:rsidRPr="00D41FBF">
              <w:rPr>
                <w:rFonts w:ascii="Verdana" w:eastAsia="Verdana" w:hAnsi="Verdana" w:cs="Verdana"/>
                <w:b/>
                <w:sz w:val="16"/>
              </w:rPr>
              <w:t>,</w:t>
            </w:r>
            <w:r w:rsidRPr="00D41FBF">
              <w:rPr>
                <w:b/>
                <w:color w:val="17171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 xml:space="preserve"> F </w:t>
            </w:r>
            <w:r w:rsidRPr="00D41FBF">
              <w:rPr>
                <w:b/>
                <w:color w:val="171717"/>
                <w:sz w:val="20"/>
              </w:rPr>
              <w:t xml:space="preserve">Robert, </w:t>
            </w:r>
            <w:proofErr w:type="spellStart"/>
            <w:r w:rsidRPr="00D41FBF">
              <w:rPr>
                <w:b/>
                <w:color w:val="171717"/>
                <w:sz w:val="20"/>
              </w:rPr>
              <w:t>L.</w:t>
            </w:r>
            <w:r w:rsidRPr="00D41FBF">
              <w:rPr>
                <w:rFonts w:ascii="Verdana" w:eastAsia="Verdana" w:hAnsi="Verdana" w:cs="Verdana"/>
                <w:b/>
                <w:sz w:val="16"/>
              </w:rPr>
              <w:t>P</w:t>
            </w:r>
            <w:r w:rsidRPr="00D41FBF">
              <w:rPr>
                <w:b/>
                <w:color w:val="171717"/>
                <w:sz w:val="20"/>
              </w:rPr>
              <w:t>orter</w:t>
            </w:r>
            <w:proofErr w:type="spellEnd"/>
          </w:p>
        </w:tc>
        <w:tc>
          <w:tcPr>
            <w:tcW w:w="308" w:type="dxa"/>
            <w:vMerge/>
            <w:shd w:val="clear" w:color="auto" w:fill="FFCC99"/>
            <w:vAlign w:val="center"/>
          </w:tcPr>
          <w:p w:rsidR="007C2A1B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842" w:type="dxa"/>
            <w:gridSpan w:val="3"/>
            <w:shd w:val="clear" w:color="auto" w:fill="FFCC99"/>
            <w:vAlign w:val="center"/>
            <w:hideMark/>
          </w:tcPr>
          <w:p w:rsidR="007C2A1B" w:rsidRDefault="007C2A1B" w:rsidP="007B19B6">
            <w:pPr>
              <w:spacing w:after="0" w:line="240" w:lineRule="auto"/>
              <w:ind w:right="1"/>
              <w:jc w:val="center"/>
            </w:pPr>
            <w:r w:rsidRPr="00EE76ED">
              <w:rPr>
                <w:color w:val="171717"/>
                <w:sz w:val="20"/>
              </w:rPr>
              <w:t>Leadership of CLIL in you</w:t>
            </w:r>
            <w:r>
              <w:t>r</w:t>
            </w:r>
            <w:r w:rsidRPr="00EE76ED">
              <w:rPr>
                <w:color w:val="171717"/>
                <w:sz w:val="20"/>
              </w:rPr>
              <w:t xml:space="preserve"> s</w:t>
            </w:r>
            <w:r>
              <w:t>c</w:t>
            </w:r>
            <w:r w:rsidRPr="00EE76ED">
              <w:rPr>
                <w:color w:val="171717"/>
                <w:sz w:val="20"/>
              </w:rPr>
              <w:t>hool and how to get invol</w:t>
            </w:r>
            <w:r>
              <w:t>v</w:t>
            </w:r>
            <w:r w:rsidRPr="00EE76ED">
              <w:rPr>
                <w:color w:val="171717"/>
                <w:sz w:val="20"/>
              </w:rPr>
              <w:t>ed</w:t>
            </w:r>
          </w:p>
          <w:p w:rsidR="007C2A1B" w:rsidRPr="00D41FBF" w:rsidRDefault="007C2A1B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proofErr w:type="spellStart"/>
            <w:r w:rsidRPr="00D41FBF">
              <w:rPr>
                <w:b/>
                <w:color w:val="171717"/>
                <w:sz w:val="20"/>
              </w:rPr>
              <w:t>J.</w:t>
            </w:r>
            <w:r w:rsidRPr="00D41FBF">
              <w:rPr>
                <w:b/>
              </w:rPr>
              <w:t>W</w:t>
            </w:r>
            <w:r w:rsidRPr="00D41FBF">
              <w:rPr>
                <w:b/>
                <w:color w:val="171717"/>
                <w:sz w:val="20"/>
              </w:rPr>
              <w:t>oodfield</w:t>
            </w:r>
            <w:proofErr w:type="spellEnd"/>
            <w:r w:rsidRPr="00D41FBF">
              <w:rPr>
                <w:b/>
                <w:color w:val="171717"/>
                <w:sz w:val="20"/>
              </w:rPr>
              <w:t xml:space="preserve">, </w:t>
            </w:r>
            <w:proofErr w:type="spellStart"/>
            <w:r w:rsidRPr="00D41FBF">
              <w:rPr>
                <w:b/>
                <w:color w:val="171717"/>
                <w:sz w:val="20"/>
              </w:rPr>
              <w:t>L.</w:t>
            </w:r>
            <w:r w:rsidRPr="00D41FBF">
              <w:rPr>
                <w:b/>
              </w:rPr>
              <w:t>P</w:t>
            </w:r>
            <w:r w:rsidRPr="00D41FBF">
              <w:rPr>
                <w:b/>
                <w:color w:val="171717"/>
                <w:sz w:val="20"/>
              </w:rPr>
              <w:t>orter</w:t>
            </w:r>
            <w:proofErr w:type="spellEnd"/>
            <w:r w:rsidRPr="00D41FBF">
              <w:rPr>
                <w:b/>
                <w:color w:val="171717"/>
                <w:sz w:val="20"/>
              </w:rPr>
              <w:t xml:space="preserve">, </w:t>
            </w:r>
            <w:proofErr w:type="spellStart"/>
            <w:r w:rsidRPr="00D41FBF">
              <w:rPr>
                <w:b/>
                <w:color w:val="171717"/>
                <w:sz w:val="20"/>
              </w:rPr>
              <w:t>F.Robert</w:t>
            </w:r>
            <w:proofErr w:type="spellEnd"/>
          </w:p>
        </w:tc>
      </w:tr>
      <w:tr w:rsidR="00120A23" w:rsidRPr="00E43EEA" w:rsidTr="00326F91">
        <w:trPr>
          <w:cantSplit/>
          <w:trHeight w:val="616"/>
        </w:trPr>
        <w:tc>
          <w:tcPr>
            <w:tcW w:w="1131" w:type="dxa"/>
            <w:shd w:val="clear" w:color="auto" w:fill="B4C6E7" w:themeFill="accent5" w:themeFillTint="66"/>
            <w:vAlign w:val="center"/>
            <w:hideMark/>
          </w:tcPr>
          <w:p w:rsidR="00120A23" w:rsidRPr="007B19B6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D653FA">
              <w:rPr>
                <w:rFonts w:ascii="Verdana" w:hAnsi="Verdana"/>
                <w:b/>
                <w:color w:val="171717"/>
                <w:sz w:val="20"/>
              </w:rPr>
              <w:t>Maths Mastery</w:t>
            </w:r>
          </w:p>
        </w:tc>
        <w:tc>
          <w:tcPr>
            <w:tcW w:w="2329" w:type="dxa"/>
            <w:shd w:val="clear" w:color="auto" w:fill="B4C6E7" w:themeFill="accent5" w:themeFillTint="66"/>
            <w:vAlign w:val="center"/>
            <w:hideMark/>
          </w:tcPr>
          <w:p w:rsidR="00120A2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Domains of</w:t>
            </w:r>
            <w:r w:rsidRPr="004475C2">
              <w:rPr>
                <w:rFonts w:ascii="Verdana" w:hAnsi="Verdana"/>
                <w:color w:val="171717"/>
                <w:sz w:val="16"/>
              </w:rPr>
              <w:t xml:space="preserve"> knowledge</w:t>
            </w:r>
            <w:r>
              <w:rPr>
                <w:rFonts w:ascii="Verdana" w:hAnsi="Verdana"/>
                <w:color w:val="171717"/>
                <w:sz w:val="16"/>
              </w:rPr>
              <w:t xml:space="preserve"> for Teaching Maths Mastery taught lesson</w:t>
            </w:r>
          </w:p>
        </w:tc>
        <w:tc>
          <w:tcPr>
            <w:tcW w:w="289" w:type="dxa"/>
            <w:vMerge/>
            <w:shd w:val="clear" w:color="auto" w:fill="FFCC99"/>
            <w:vAlign w:val="center"/>
          </w:tcPr>
          <w:p w:rsidR="00120A2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B4C6E7" w:themeFill="accent5" w:themeFillTint="66"/>
            <w:vAlign w:val="center"/>
            <w:hideMark/>
          </w:tcPr>
          <w:p w:rsidR="00120A23" w:rsidRDefault="00120A23" w:rsidP="00AD57F0">
            <w:pPr>
              <w:spacing w:after="0" w:line="240" w:lineRule="auto"/>
              <w:ind w:left="119"/>
              <w:jc w:val="center"/>
              <w:rPr>
                <w:rFonts w:ascii="Verdana" w:hAnsi="Verdana"/>
                <w:color w:val="171717"/>
                <w:sz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Domains of</w:t>
            </w:r>
            <w:r w:rsidRPr="004475C2">
              <w:rPr>
                <w:rFonts w:ascii="Verdana" w:hAnsi="Verdana"/>
                <w:color w:val="171717"/>
                <w:sz w:val="16"/>
              </w:rPr>
              <w:t xml:space="preserve"> knowledge</w:t>
            </w:r>
            <w:r>
              <w:rPr>
                <w:rFonts w:ascii="Verdana" w:hAnsi="Verdana"/>
                <w:color w:val="171717"/>
                <w:sz w:val="16"/>
              </w:rPr>
              <w:t xml:space="preserve"> for Teaching Maths Mastery</w:t>
            </w:r>
          </w:p>
          <w:p w:rsidR="00120A2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taught lesson</w:t>
            </w:r>
          </w:p>
        </w:tc>
        <w:tc>
          <w:tcPr>
            <w:tcW w:w="308" w:type="dxa"/>
            <w:vMerge/>
            <w:shd w:val="clear" w:color="000000" w:fill="DEEAF6"/>
            <w:vAlign w:val="center"/>
          </w:tcPr>
          <w:p w:rsidR="00120A2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120A23" w:rsidRPr="00E43EEA" w:rsidRDefault="00120A23" w:rsidP="00AD57F0">
            <w:pPr>
              <w:spacing w:after="0" w:line="240" w:lineRule="auto"/>
              <w:ind w:left="113" w:right="113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EB5C72">
              <w:rPr>
                <w:rFonts w:ascii="Verdana" w:eastAsia="Verdana" w:hAnsi="Verdana" w:cs="Verdana"/>
                <w:b/>
                <w:szCs w:val="24"/>
              </w:rPr>
              <w:t xml:space="preserve">Advice on New </w:t>
            </w:r>
            <w:r w:rsidRPr="00EB5C72">
              <w:rPr>
                <w:rFonts w:ascii="Verdana" w:eastAsia="Verdana" w:hAnsi="Verdana" w:cs="Verdana"/>
                <w:b/>
                <w:color w:val="FF0000"/>
                <w:szCs w:val="24"/>
              </w:rPr>
              <w:t>GCSE</w:t>
            </w:r>
            <w:r w:rsidRPr="00EB5C72">
              <w:rPr>
                <w:rFonts w:ascii="Verdana" w:eastAsia="Verdana" w:hAnsi="Verdana" w:cs="Verdana"/>
                <w:b/>
                <w:szCs w:val="24"/>
              </w:rPr>
              <w:t xml:space="preserve"> and </w:t>
            </w:r>
            <w:r w:rsidRPr="00EB5C72">
              <w:rPr>
                <w:rFonts w:ascii="Verdana" w:eastAsia="Verdana" w:hAnsi="Verdana" w:cs="Verdana"/>
                <w:b/>
                <w:color w:val="2E74B5" w:themeColor="accent1" w:themeShade="BF"/>
                <w:szCs w:val="24"/>
              </w:rPr>
              <w:t xml:space="preserve">A Level </w:t>
            </w:r>
            <w:r w:rsidRPr="00EB5C72">
              <w:rPr>
                <w:rFonts w:ascii="Verdana" w:eastAsia="Verdana" w:hAnsi="Verdana" w:cs="Verdana"/>
                <w:b/>
                <w:szCs w:val="24"/>
              </w:rPr>
              <w:t>specifications</w:t>
            </w:r>
          </w:p>
        </w:tc>
        <w:tc>
          <w:tcPr>
            <w:tcW w:w="4265" w:type="dxa"/>
            <w:gridSpan w:val="2"/>
            <w:shd w:val="clear" w:color="auto" w:fill="B4C6E7" w:themeFill="accent5" w:themeFillTint="66"/>
            <w:vAlign w:val="center"/>
          </w:tcPr>
          <w:p w:rsidR="00326F91" w:rsidRPr="00326F91" w:rsidRDefault="00326F91" w:rsidP="00E43E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326F91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 xml:space="preserve">Using the large Data Set to develop </w:t>
            </w:r>
          </w:p>
          <w:p w:rsidR="00120A23" w:rsidRPr="00326F91" w:rsidRDefault="00326F91" w:rsidP="00E43E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326F91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>Statistical Thinking in A Level Maths</w:t>
            </w:r>
          </w:p>
          <w:p w:rsidR="00120A23" w:rsidRPr="00326F91" w:rsidRDefault="00326F91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color w:val="auto"/>
                <w:sz w:val="24"/>
                <w:szCs w:val="24"/>
                <w:vertAlign w:val="superscript"/>
              </w:rPr>
              <w:t>Narsh</w:t>
            </w:r>
            <w:proofErr w:type="spellEnd"/>
            <w:r>
              <w:rPr>
                <w:rFonts w:ascii="Verdana" w:eastAsia="Times New Roman" w:hAnsi="Verdana" w:cs="Times New Roman"/>
                <w:b/>
                <w:color w:val="auto"/>
                <w:sz w:val="24"/>
                <w:szCs w:val="24"/>
                <w:vertAlign w:val="superscript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b/>
                <w:color w:val="auto"/>
                <w:sz w:val="24"/>
                <w:szCs w:val="24"/>
                <w:vertAlign w:val="superscript"/>
              </w:rPr>
              <w:t>Srikanthapalan</w:t>
            </w:r>
            <w:proofErr w:type="spellEnd"/>
          </w:p>
        </w:tc>
      </w:tr>
      <w:tr w:rsidR="00120A23" w:rsidRPr="007B19B6" w:rsidTr="00326F91">
        <w:trPr>
          <w:cantSplit/>
          <w:trHeight w:val="1126"/>
        </w:trPr>
        <w:tc>
          <w:tcPr>
            <w:tcW w:w="1131" w:type="dxa"/>
            <w:shd w:val="clear" w:color="auto" w:fill="CCBAFE"/>
            <w:vAlign w:val="center"/>
          </w:tcPr>
          <w:p w:rsidR="00120A23" w:rsidRPr="007B19B6" w:rsidRDefault="00120A23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7B19B6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LBP</w:t>
            </w:r>
            <w:r w:rsidRPr="007B19B6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 xml:space="preserve"> Language Based Pedagogy</w:t>
            </w:r>
          </w:p>
        </w:tc>
        <w:tc>
          <w:tcPr>
            <w:tcW w:w="2329" w:type="dxa"/>
            <w:shd w:val="clear" w:color="auto" w:fill="CCBAFE"/>
          </w:tcPr>
          <w:p w:rsidR="00120A23" w:rsidRDefault="00120A23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B19B6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>Presenting the work of the BGGS LBP pilot and its impact. Whole school plans for moving forward</w:t>
            </w:r>
          </w:p>
          <w:p w:rsidR="00120A23" w:rsidRPr="00326F91" w:rsidRDefault="00120A23" w:rsidP="00B776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4"/>
                <w:szCs w:val="16"/>
              </w:rPr>
            </w:pPr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16"/>
              </w:rPr>
              <w:t>Professor U Clarke</w:t>
            </w:r>
          </w:p>
          <w:p w:rsidR="00120A23" w:rsidRPr="007B19B6" w:rsidRDefault="00120A23" w:rsidP="00B776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16"/>
              </w:rPr>
              <w:t xml:space="preserve">B </w:t>
            </w:r>
            <w:proofErr w:type="spellStart"/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16"/>
              </w:rPr>
              <w:t>Lohmann</w:t>
            </w:r>
            <w:proofErr w:type="spellEnd"/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16"/>
              </w:rPr>
              <w:t>-Malone</w:t>
            </w:r>
          </w:p>
        </w:tc>
        <w:tc>
          <w:tcPr>
            <w:tcW w:w="289" w:type="dxa"/>
            <w:vMerge/>
            <w:shd w:val="clear" w:color="auto" w:fill="FFCC99"/>
            <w:vAlign w:val="center"/>
          </w:tcPr>
          <w:p w:rsidR="00120A23" w:rsidRDefault="00120A23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bottom w:val="single" w:sz="4" w:space="0" w:color="auto"/>
            </w:tcBorders>
            <w:shd w:val="clear" w:color="auto" w:fill="CCBAFE"/>
            <w:vAlign w:val="center"/>
          </w:tcPr>
          <w:p w:rsidR="00120A23" w:rsidRDefault="00120A23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B19B6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>LBP in action</w:t>
            </w:r>
          </w:p>
          <w:p w:rsidR="00120A23" w:rsidRPr="00B776DB" w:rsidRDefault="00120A23" w:rsidP="00B776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B776DB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Professor U Clarke</w:t>
            </w:r>
          </w:p>
          <w:p w:rsidR="00120A23" w:rsidRPr="00B776DB" w:rsidRDefault="00120A23" w:rsidP="00B776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B776DB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 xml:space="preserve">B </w:t>
            </w:r>
            <w:proofErr w:type="spellStart"/>
            <w:r w:rsidRPr="00B776DB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Lohmann</w:t>
            </w:r>
            <w:proofErr w:type="spellEnd"/>
            <w:r w:rsidRPr="00B776DB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-Malone</w:t>
            </w:r>
          </w:p>
          <w:p w:rsidR="00120A23" w:rsidRPr="007B19B6" w:rsidRDefault="00120A23" w:rsidP="00B776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308" w:type="dxa"/>
            <w:vMerge/>
            <w:shd w:val="clear" w:color="000000" w:fill="DEEAF6"/>
            <w:vAlign w:val="center"/>
          </w:tcPr>
          <w:p w:rsidR="00120A23" w:rsidRDefault="00120A23" w:rsidP="007B19B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</w:tcPr>
          <w:p w:rsidR="00120A23" w:rsidRPr="00EB5C72" w:rsidRDefault="00120A23" w:rsidP="00AD57F0">
            <w:pPr>
              <w:spacing w:after="0" w:line="240" w:lineRule="auto"/>
              <w:ind w:left="113" w:right="113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tcBorders>
              <w:bottom w:val="single" w:sz="4" w:space="0" w:color="auto"/>
            </w:tcBorders>
            <w:shd w:val="clear" w:color="auto" w:fill="CCBAFE"/>
            <w:vAlign w:val="center"/>
          </w:tcPr>
          <w:p w:rsidR="00120A23" w:rsidRPr="00E43EEA" w:rsidRDefault="00120A23" w:rsidP="00E43E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E43EEA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>Developing approaches to writing a successful literature/cinema essay for AS/A Level</w:t>
            </w:r>
            <w:r w:rsidR="00340013"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  <w:t xml:space="preserve"> MFL</w:t>
            </w:r>
          </w:p>
          <w:p w:rsidR="00120A23" w:rsidRPr="00EB5C72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EB5C72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Steve Glover</w:t>
            </w:r>
          </w:p>
        </w:tc>
      </w:tr>
      <w:tr w:rsidR="00120A23" w:rsidRPr="00D653FA" w:rsidTr="00326F91">
        <w:trPr>
          <w:trHeight w:val="284"/>
        </w:trPr>
        <w:tc>
          <w:tcPr>
            <w:tcW w:w="1131" w:type="dxa"/>
            <w:vMerge w:val="restart"/>
            <w:shd w:val="clear" w:color="auto" w:fill="C5E0B3" w:themeFill="accent6" w:themeFillTint="66"/>
            <w:textDirection w:val="btLr"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ind w:left="113" w:right="113"/>
              <w:jc w:val="center"/>
              <w:rPr>
                <w:rFonts w:ascii="Verdana" w:eastAsia="Times New Roman" w:hAnsi="Verdana" w:cs="Times New Roman"/>
                <w:b/>
                <w:bCs/>
                <w:color w:val="auto"/>
                <w:sz w:val="16"/>
                <w:szCs w:val="16"/>
              </w:rPr>
            </w:pPr>
            <w:r w:rsidRPr="00D653FA">
              <w:rPr>
                <w:rFonts w:ascii="Verdana" w:eastAsia="Times New Roman" w:hAnsi="Verdana" w:cs="Times New Roman"/>
                <w:b/>
                <w:bCs/>
                <w:color w:val="auto"/>
                <w:sz w:val="16"/>
                <w:szCs w:val="16"/>
              </w:rPr>
              <w:t>Raising Achievement Through the Key Stages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</w:rPr>
            </w:pPr>
            <w:r w:rsidRPr="007549B3">
              <w:rPr>
                <w:rFonts w:ascii="Verdana" w:hAnsi="Verdana"/>
                <w:color w:val="171717"/>
                <w:sz w:val="16"/>
              </w:rPr>
              <w:t>Exam Rubric- d</w:t>
            </w:r>
            <w:r w:rsidRPr="007549B3">
              <w:rPr>
                <w:rFonts w:ascii="Verdana" w:eastAsia="Verdana" w:hAnsi="Verdana" w:cs="Verdana"/>
                <w:sz w:val="16"/>
              </w:rPr>
              <w:t>e</w:t>
            </w:r>
            <w:r w:rsidRPr="007549B3">
              <w:rPr>
                <w:rFonts w:ascii="Verdana" w:hAnsi="Verdana"/>
                <w:color w:val="171717"/>
                <w:sz w:val="16"/>
              </w:rPr>
              <w:t>cod</w:t>
            </w:r>
            <w:r w:rsidRPr="007549B3">
              <w:rPr>
                <w:rFonts w:ascii="Verdana" w:eastAsia="Verdana" w:hAnsi="Verdana" w:cs="Verdana"/>
                <w:sz w:val="16"/>
              </w:rPr>
              <w:t>i</w:t>
            </w:r>
            <w:r w:rsidRPr="007549B3">
              <w:rPr>
                <w:rFonts w:ascii="Verdana" w:hAnsi="Verdana"/>
                <w:color w:val="171717"/>
                <w:sz w:val="16"/>
              </w:rPr>
              <w:t>ng</w:t>
            </w:r>
            <w:r w:rsidRPr="007549B3">
              <w:rPr>
                <w:rFonts w:ascii="Verdana" w:eastAsia="Verdana" w:hAnsi="Verdana" w:cs="Verdana"/>
                <w:sz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</w:rPr>
              <w:t>qu</w:t>
            </w:r>
            <w:r w:rsidRPr="007549B3">
              <w:rPr>
                <w:rFonts w:ascii="Verdana" w:eastAsia="Verdana" w:hAnsi="Verdana" w:cs="Verdana"/>
                <w:sz w:val="16"/>
              </w:rPr>
              <w:t>e</w:t>
            </w:r>
            <w:r w:rsidRPr="007549B3">
              <w:rPr>
                <w:rFonts w:ascii="Verdana" w:hAnsi="Verdana"/>
                <w:color w:val="171717"/>
                <w:sz w:val="16"/>
              </w:rPr>
              <w:t>st</w:t>
            </w:r>
            <w:r w:rsidRPr="007549B3">
              <w:rPr>
                <w:rFonts w:ascii="Verdana" w:eastAsia="Verdana" w:hAnsi="Verdana" w:cs="Verdana"/>
                <w:sz w:val="16"/>
              </w:rPr>
              <w:t>i</w:t>
            </w:r>
            <w:r w:rsidRPr="007549B3">
              <w:rPr>
                <w:rFonts w:ascii="Verdana" w:hAnsi="Verdana"/>
                <w:color w:val="171717"/>
                <w:sz w:val="16"/>
              </w:rPr>
              <w:t>ons and command words –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hAnsi="Verdana"/>
                <w:b/>
                <w:color w:val="171717"/>
                <w:sz w:val="16"/>
              </w:rPr>
              <w:t>D Carson</w:t>
            </w:r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</w:rPr>
              <w:t>Develop</w:t>
            </w:r>
            <w:r w:rsidRPr="007549B3">
              <w:rPr>
                <w:rFonts w:ascii="Verdana" w:eastAsia="Verdana" w:hAnsi="Verdana" w:cs="Verdana"/>
                <w:sz w:val="16"/>
              </w:rPr>
              <w:t>i</w:t>
            </w:r>
            <w:r w:rsidRPr="007549B3">
              <w:rPr>
                <w:rFonts w:ascii="Verdana" w:hAnsi="Verdana"/>
                <w:color w:val="171717"/>
                <w:sz w:val="16"/>
              </w:rPr>
              <w:t>ng</w:t>
            </w:r>
            <w:r w:rsidRPr="007549B3">
              <w:rPr>
                <w:rFonts w:ascii="Verdana" w:eastAsia="Verdana" w:hAnsi="Verdana" w:cs="Verdana"/>
                <w:sz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</w:rPr>
              <w:t>independent learning and extended writing</w:t>
            </w:r>
            <w:r w:rsidRPr="007549B3">
              <w:rPr>
                <w:rFonts w:ascii="Verdana" w:eastAsia="Verdana" w:hAnsi="Verdana" w:cs="Verdana"/>
                <w:sz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</w:rPr>
              <w:t>th</w:t>
            </w:r>
            <w:r w:rsidRPr="007549B3">
              <w:rPr>
                <w:rFonts w:ascii="Verdana" w:eastAsia="Verdana" w:hAnsi="Verdana" w:cs="Verdana"/>
                <w:sz w:val="16"/>
              </w:rPr>
              <w:t>r</w:t>
            </w:r>
            <w:r w:rsidRPr="007549B3">
              <w:rPr>
                <w:rFonts w:ascii="Verdana" w:hAnsi="Verdana"/>
                <w:color w:val="171717"/>
                <w:sz w:val="16"/>
              </w:rPr>
              <w:t xml:space="preserve">ough textual devices - </w:t>
            </w:r>
            <w:r w:rsidRPr="007549B3">
              <w:rPr>
                <w:rFonts w:ascii="Verdana" w:hAnsi="Verdana"/>
                <w:b/>
                <w:color w:val="171717"/>
                <w:sz w:val="16"/>
              </w:rPr>
              <w:t xml:space="preserve">D </w:t>
            </w:r>
            <w:r w:rsidRPr="007549B3">
              <w:rPr>
                <w:rFonts w:ascii="Verdana" w:eastAsia="Verdana" w:hAnsi="Verdana" w:cs="Verdana"/>
                <w:b/>
                <w:sz w:val="16"/>
              </w:rPr>
              <w:t>C</w:t>
            </w:r>
            <w:r w:rsidRPr="007549B3">
              <w:rPr>
                <w:rFonts w:ascii="Verdana" w:hAnsi="Verdana"/>
                <w:b/>
                <w:color w:val="171717"/>
                <w:sz w:val="16"/>
              </w:rPr>
              <w:t>ar</w:t>
            </w:r>
            <w:r w:rsidRPr="007549B3">
              <w:rPr>
                <w:rFonts w:ascii="Verdana" w:eastAsia="Verdana" w:hAnsi="Verdana" w:cs="Verdana"/>
                <w:b/>
                <w:sz w:val="16"/>
              </w:rPr>
              <w:t>s</w:t>
            </w:r>
            <w:r w:rsidRPr="007549B3">
              <w:rPr>
                <w:rFonts w:ascii="Verdana" w:hAnsi="Verdana"/>
                <w:b/>
                <w:color w:val="171717"/>
                <w:sz w:val="16"/>
              </w:rPr>
              <w:t>on</w:t>
            </w:r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textDirection w:val="btLr"/>
            <w:vAlign w:val="center"/>
            <w:hideMark/>
          </w:tcPr>
          <w:p w:rsidR="00120A23" w:rsidRPr="00EB5C72" w:rsidRDefault="00120A23" w:rsidP="00AD57F0">
            <w:pPr>
              <w:spacing w:after="0" w:line="240" w:lineRule="auto"/>
              <w:ind w:left="113" w:right="113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 w:val="restart"/>
            <w:tcBorders>
              <w:top w:val="single" w:sz="4" w:space="0" w:color="auto"/>
            </w:tcBorders>
            <w:shd w:val="clear" w:color="000000" w:fill="FFE699"/>
            <w:vAlign w:val="center"/>
          </w:tcPr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KS4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color w:val="171717"/>
                <w:sz w:val="16"/>
                <w:szCs w:val="16"/>
              </w:rPr>
            </w:pPr>
            <w:r w:rsidRPr="00FF696A">
              <w:rPr>
                <w:rFonts w:ascii="Verdana" w:hAnsi="Verdana"/>
                <w:color w:val="171717"/>
                <w:sz w:val="16"/>
                <w:szCs w:val="16"/>
              </w:rPr>
              <w:t>GCSE Geography AQA – pre- release</w:t>
            </w:r>
            <w:r>
              <w:rPr>
                <w:rFonts w:ascii="Verdana" w:hAnsi="Verdana"/>
                <w:b/>
                <w:color w:val="171717"/>
                <w:sz w:val="16"/>
                <w:szCs w:val="16"/>
              </w:rPr>
              <w:t xml:space="preserve"> </w:t>
            </w:r>
            <w:r w:rsidRPr="00FF696A">
              <w:rPr>
                <w:rFonts w:ascii="Verdana" w:hAnsi="Verdana"/>
                <w:color w:val="171717"/>
                <w:sz w:val="16"/>
                <w:szCs w:val="16"/>
              </w:rPr>
              <w:t>preparation</w:t>
            </w:r>
            <w:r>
              <w:rPr>
                <w:rFonts w:ascii="Verdana" w:hAnsi="Verdana"/>
                <w:b/>
                <w:color w:val="171717"/>
                <w:sz w:val="16"/>
                <w:szCs w:val="16"/>
              </w:rPr>
              <w:t xml:space="preserve">  Sarah Wheeler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GC</w:t>
            </w:r>
            <w:r w:rsidRPr="007549B3">
              <w:rPr>
                <w:rFonts w:ascii="Verdana" w:hAnsi="Verdana"/>
                <w:sz w:val="16"/>
                <w:szCs w:val="16"/>
              </w:rPr>
              <w:t>S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E </w:t>
            </w:r>
            <w:r w:rsidRPr="007549B3">
              <w:rPr>
                <w:rFonts w:ascii="Verdana" w:hAnsi="Verdana"/>
                <w:sz w:val="16"/>
                <w:szCs w:val="16"/>
              </w:rPr>
              <w:t>O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CR</w:t>
            </w:r>
            <w:r w:rsidRPr="007549B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ICT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GCS</w:t>
            </w:r>
            <w:r w:rsidRPr="007549B3">
              <w:rPr>
                <w:rFonts w:ascii="Verdana" w:hAnsi="Verdana"/>
                <w:sz w:val="16"/>
                <w:szCs w:val="16"/>
              </w:rPr>
              <w:t>E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 H</w:t>
            </w:r>
            <w:r w:rsidRPr="007549B3">
              <w:rPr>
                <w:rFonts w:ascii="Verdana" w:hAnsi="Verdana"/>
                <w:sz w:val="16"/>
                <w:szCs w:val="16"/>
              </w:rPr>
              <w:t>a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nd</w:t>
            </w:r>
            <w:r w:rsidRPr="007549B3">
              <w:rPr>
                <w:rFonts w:ascii="Verdana" w:hAnsi="Verdana"/>
                <w:sz w:val="16"/>
                <w:szCs w:val="16"/>
              </w:rPr>
              <w:t>b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all (OCR)</w:t>
            </w:r>
            <w:r w:rsidRPr="007549B3">
              <w:rPr>
                <w:rFonts w:ascii="Verdana" w:hAnsi="Verdana"/>
                <w:sz w:val="16"/>
                <w:szCs w:val="16"/>
              </w:rPr>
              <w:t>-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Ac</w:t>
            </w:r>
            <w:r w:rsidRPr="007549B3">
              <w:rPr>
                <w:rFonts w:ascii="Verdana" w:hAnsi="Verdana"/>
                <w:sz w:val="16"/>
                <w:szCs w:val="16"/>
              </w:rPr>
              <w:t>c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essing hig</w:t>
            </w:r>
            <w:r w:rsidRPr="007549B3">
              <w:rPr>
                <w:rFonts w:ascii="Verdana" w:hAnsi="Verdana"/>
                <w:sz w:val="16"/>
                <w:szCs w:val="16"/>
              </w:rPr>
              <w:t>h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er</w:t>
            </w:r>
            <w:r w:rsidRPr="007549B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ma</w:t>
            </w:r>
            <w:r w:rsidRPr="007549B3">
              <w:rPr>
                <w:rFonts w:ascii="Verdana" w:hAnsi="Verdana"/>
                <w:sz w:val="16"/>
                <w:szCs w:val="16"/>
              </w:rPr>
              <w:t>r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ks</w:t>
            </w:r>
          </w:p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Nenad</w:t>
            </w:r>
            <w:proofErr w:type="spellEnd"/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 xml:space="preserve"> </w:t>
            </w:r>
            <w:proofErr w:type="spellStart"/>
            <w:r w:rsidRPr="007549B3">
              <w:rPr>
                <w:rFonts w:ascii="Verdana" w:hAnsi="Verdana"/>
                <w:b/>
                <w:sz w:val="16"/>
                <w:szCs w:val="16"/>
              </w:rPr>
              <w:t>P</w:t>
            </w: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op</w:t>
            </w:r>
            <w:r w:rsidRPr="007549B3">
              <w:rPr>
                <w:rFonts w:ascii="Verdana" w:hAnsi="Verdana"/>
                <w:b/>
                <w:sz w:val="16"/>
                <w:szCs w:val="16"/>
              </w:rPr>
              <w:t>o</w:t>
            </w: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vi</w:t>
            </w:r>
            <w:r w:rsidRPr="007549B3">
              <w:rPr>
                <w:rFonts w:ascii="Verdana" w:hAnsi="Verdana"/>
                <w:b/>
                <w:sz w:val="16"/>
                <w:szCs w:val="16"/>
              </w:rPr>
              <w:t>c</w:t>
            </w:r>
            <w:proofErr w:type="spellEnd"/>
          </w:p>
          <w:p w:rsidR="0011281E" w:rsidRPr="00683889" w:rsidRDefault="0011281E" w:rsidP="0011281E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OCR Drama – </w:t>
            </w:r>
            <w:r w:rsidRPr="00683889">
              <w:rPr>
                <w:rFonts w:ascii="Verdana" w:hAnsi="Verdana"/>
                <w:b/>
                <w:sz w:val="16"/>
                <w:szCs w:val="16"/>
              </w:rPr>
              <w:t xml:space="preserve">Karen </w:t>
            </w:r>
            <w:proofErr w:type="spellStart"/>
            <w:r w:rsidRPr="00683889">
              <w:rPr>
                <w:rFonts w:ascii="Verdana" w:hAnsi="Verdana"/>
                <w:b/>
                <w:sz w:val="16"/>
                <w:szCs w:val="16"/>
              </w:rPr>
              <w:t>Latto</w:t>
            </w:r>
            <w:proofErr w:type="spellEnd"/>
          </w:p>
          <w:p w:rsidR="0011281E" w:rsidRDefault="0011281E" w:rsidP="00AD57F0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color w:val="171717"/>
                <w:sz w:val="16"/>
                <w:szCs w:val="16"/>
              </w:rPr>
            </w:pP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color w:val="auto"/>
                <w:sz w:val="16"/>
                <w:szCs w:val="16"/>
              </w:rPr>
            </w:pPr>
            <w:r w:rsidRPr="007549B3">
              <w:rPr>
                <w:rFonts w:ascii="Verdana" w:hAnsi="Verdana"/>
                <w:b/>
                <w:color w:val="auto"/>
                <w:sz w:val="16"/>
                <w:szCs w:val="16"/>
              </w:rPr>
              <w:t>KS5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</w:t>
            </w:r>
            <w:r w:rsidRPr="007549B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Level Biology OCR-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A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 L</w:t>
            </w:r>
            <w:r w:rsidRPr="007549B3">
              <w:rPr>
                <w:rFonts w:ascii="Verdana" w:hAnsi="Verdana"/>
                <w:sz w:val="16"/>
                <w:szCs w:val="16"/>
              </w:rPr>
              <w:t>e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vel Chemi</w:t>
            </w:r>
            <w:r w:rsidRPr="007549B3">
              <w:rPr>
                <w:rFonts w:ascii="Verdana" w:hAnsi="Verdana"/>
                <w:sz w:val="16"/>
                <w:szCs w:val="16"/>
              </w:rPr>
              <w:t>s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tr</w:t>
            </w:r>
            <w:r w:rsidRPr="007549B3">
              <w:rPr>
                <w:rFonts w:ascii="Verdana" w:hAnsi="Verdana"/>
                <w:sz w:val="16"/>
                <w:szCs w:val="16"/>
              </w:rPr>
              <w:t>y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 A</w:t>
            </w:r>
            <w:r w:rsidRPr="007549B3">
              <w:rPr>
                <w:rFonts w:ascii="Verdana" w:hAnsi="Verdana"/>
                <w:sz w:val="16"/>
                <w:szCs w:val="16"/>
              </w:rPr>
              <w:t>Q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A-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</w:t>
            </w:r>
            <w:r w:rsidRPr="007549B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Le</w:t>
            </w:r>
            <w:r w:rsidRPr="007549B3">
              <w:rPr>
                <w:rFonts w:ascii="Verdana" w:hAnsi="Verdana"/>
                <w:sz w:val="16"/>
                <w:szCs w:val="16"/>
              </w:rPr>
              <w:t>v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el Physics OCR –</w:t>
            </w:r>
            <w:proofErr w:type="spellStart"/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Alessi</w:t>
            </w:r>
            <w:r w:rsidRPr="007549B3">
              <w:rPr>
                <w:rFonts w:ascii="Verdana" w:hAnsi="Verdana"/>
                <w:b/>
                <w:sz w:val="16"/>
                <w:szCs w:val="16"/>
              </w:rPr>
              <w:t>o</w:t>
            </w:r>
            <w:proofErr w:type="spellEnd"/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 xml:space="preserve"> </w:t>
            </w:r>
            <w:proofErr w:type="spellStart"/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Bernardelli</w:t>
            </w:r>
            <w:proofErr w:type="spellEnd"/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 Leve</w:t>
            </w:r>
            <w:r w:rsidRPr="007549B3">
              <w:rPr>
                <w:rFonts w:ascii="Verdana" w:hAnsi="Verdana"/>
                <w:sz w:val="16"/>
                <w:szCs w:val="16"/>
              </w:rPr>
              <w:t>l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 R</w:t>
            </w:r>
            <w:r w:rsidRPr="007549B3">
              <w:rPr>
                <w:rFonts w:ascii="Verdana" w:hAnsi="Verdana"/>
                <w:sz w:val="16"/>
                <w:szCs w:val="16"/>
              </w:rPr>
              <w:t>E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 EDEXCEL-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 Level Art O</w:t>
            </w:r>
            <w:r w:rsidRPr="007549B3">
              <w:rPr>
                <w:rFonts w:ascii="Verdana" w:hAnsi="Verdana"/>
                <w:sz w:val="16"/>
                <w:szCs w:val="16"/>
              </w:rPr>
              <w:t>C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R-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A Level Geography – </w:t>
            </w: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Bob Digby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A </w:t>
            </w:r>
            <w:r w:rsidRPr="007549B3">
              <w:rPr>
                <w:rFonts w:ascii="Verdana" w:hAnsi="Verdana"/>
                <w:sz w:val="16"/>
                <w:szCs w:val="16"/>
              </w:rPr>
              <w:t>L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evel </w:t>
            </w:r>
            <w:r w:rsidRPr="007549B3">
              <w:rPr>
                <w:rFonts w:ascii="Verdana" w:hAnsi="Verdana"/>
                <w:sz w:val="16"/>
                <w:szCs w:val="16"/>
              </w:rPr>
              <w:t>E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ng</w:t>
            </w:r>
            <w:r w:rsidRPr="007549B3">
              <w:rPr>
                <w:rFonts w:ascii="Verdana" w:hAnsi="Verdana"/>
                <w:sz w:val="16"/>
                <w:szCs w:val="16"/>
              </w:rPr>
              <w:t>l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ish- </w:t>
            </w:r>
            <w:proofErr w:type="spellStart"/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B.Ginda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,</w:t>
            </w:r>
            <w:r w:rsidRPr="007549B3">
              <w:rPr>
                <w:rFonts w:ascii="Verdana" w:hAnsi="Verdana"/>
                <w:b/>
                <w:sz w:val="16"/>
                <w:szCs w:val="16"/>
              </w:rPr>
              <w:t>N</w:t>
            </w: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.Ali</w:t>
            </w:r>
            <w:proofErr w:type="spellEnd"/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 Level P</w:t>
            </w:r>
            <w:r w:rsidRPr="007549B3">
              <w:rPr>
                <w:rFonts w:ascii="Verdana" w:hAnsi="Verdana"/>
                <w:sz w:val="16"/>
                <w:szCs w:val="16"/>
              </w:rPr>
              <w:t>s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yc</w:t>
            </w:r>
            <w:r w:rsidRPr="007549B3">
              <w:rPr>
                <w:rFonts w:ascii="Verdana" w:hAnsi="Verdana"/>
                <w:sz w:val="16"/>
                <w:szCs w:val="16"/>
              </w:rPr>
              <w:t>h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ology AQA</w:t>
            </w:r>
            <w:r w:rsidRPr="007549B3">
              <w:rPr>
                <w:rFonts w:ascii="Verdana" w:hAnsi="Verdana"/>
                <w:sz w:val="16"/>
                <w:szCs w:val="16"/>
              </w:rPr>
              <w:t>-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 Level Sociology</w:t>
            </w:r>
          </w:p>
          <w:p w:rsidR="00683889" w:rsidRPr="00731BEF" w:rsidRDefault="00120A23" w:rsidP="00683889">
            <w:pPr>
              <w:spacing w:after="0" w:line="240" w:lineRule="auto"/>
              <w:jc w:val="center"/>
              <w:rPr>
                <w:rFonts w:ascii="Verdana" w:hAnsi="Verdana"/>
                <w:b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B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TEC Health and </w:t>
            </w:r>
            <w:r w:rsidRPr="007549B3">
              <w:rPr>
                <w:rFonts w:ascii="Verdana" w:hAnsi="Verdana"/>
                <w:sz w:val="16"/>
                <w:szCs w:val="16"/>
              </w:rPr>
              <w:t>S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oc</w:t>
            </w:r>
            <w:r w:rsidRPr="007549B3">
              <w:rPr>
                <w:rFonts w:ascii="Verdana" w:hAnsi="Verdana"/>
                <w:sz w:val="16"/>
                <w:szCs w:val="16"/>
              </w:rPr>
              <w:t>i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al Care</w:t>
            </w:r>
            <w:r>
              <w:rPr>
                <w:rFonts w:ascii="Verdana" w:hAnsi="Verdana"/>
                <w:color w:val="171717"/>
                <w:sz w:val="16"/>
                <w:szCs w:val="16"/>
              </w:rPr>
              <w:t>-</w:t>
            </w:r>
            <w:r w:rsidR="00683889">
              <w:rPr>
                <w:rFonts w:ascii="Verdana" w:hAnsi="Verdana"/>
                <w:color w:val="171717"/>
                <w:sz w:val="16"/>
                <w:szCs w:val="16"/>
              </w:rPr>
              <w:t xml:space="preserve"> </w:t>
            </w:r>
            <w:r w:rsidR="00683889" w:rsidRPr="00731BEF">
              <w:rPr>
                <w:rFonts w:ascii="Verdana" w:hAnsi="Verdana"/>
                <w:b/>
                <w:color w:val="171717"/>
                <w:sz w:val="16"/>
                <w:szCs w:val="16"/>
              </w:rPr>
              <w:t xml:space="preserve">Clover </w:t>
            </w:r>
            <w:proofErr w:type="spellStart"/>
            <w:r w:rsidR="00683889" w:rsidRPr="00731BEF">
              <w:rPr>
                <w:rFonts w:ascii="Verdana" w:hAnsi="Verdana"/>
                <w:b/>
                <w:color w:val="171717"/>
                <w:sz w:val="16"/>
                <w:szCs w:val="16"/>
              </w:rPr>
              <w:t>Vaira</w:t>
            </w:r>
            <w:proofErr w:type="spellEnd"/>
          </w:p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Extended Projec</w:t>
            </w:r>
            <w:r w:rsidRPr="007549B3">
              <w:rPr>
                <w:rFonts w:ascii="Verdana" w:hAnsi="Verdana"/>
                <w:sz w:val="16"/>
                <w:szCs w:val="16"/>
              </w:rPr>
              <w:t>t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KS4 and KS5</w:t>
            </w:r>
          </w:p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Master teacher</w:t>
            </w:r>
            <w:r w:rsidRPr="007549B3">
              <w:rPr>
                <w:rFonts w:ascii="Verdana" w:hAnsi="Verdana"/>
                <w:color w:val="auto"/>
                <w:sz w:val="16"/>
                <w:szCs w:val="16"/>
              </w:rPr>
              <w:t>-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Ci</w:t>
            </w:r>
            <w:r w:rsidRPr="007549B3">
              <w:rPr>
                <w:rFonts w:ascii="Verdana" w:hAnsi="Verdana"/>
                <w:color w:val="auto"/>
                <w:sz w:val="16"/>
                <w:szCs w:val="16"/>
              </w:rPr>
              <w:t>s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co network software-</w:t>
            </w:r>
          </w:p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  </w:t>
            </w:r>
            <w:r w:rsidRPr="007549B3">
              <w:rPr>
                <w:rFonts w:ascii="Verdana" w:hAnsi="Verdana"/>
                <w:b/>
                <w:color w:val="171717"/>
                <w:sz w:val="16"/>
                <w:szCs w:val="16"/>
              </w:rPr>
              <w:t>Duncan Maidens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, BCU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color w:val="171717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 xml:space="preserve">Food </w:t>
            </w:r>
            <w:r w:rsidRPr="007549B3">
              <w:rPr>
                <w:rFonts w:ascii="Verdana" w:hAnsi="Verdana"/>
                <w:sz w:val="16"/>
                <w:szCs w:val="16"/>
              </w:rPr>
              <w:t>T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ec</w:t>
            </w:r>
            <w:r w:rsidRPr="007549B3">
              <w:rPr>
                <w:rFonts w:ascii="Verdana" w:hAnsi="Verdana"/>
                <w:sz w:val="16"/>
                <w:szCs w:val="16"/>
              </w:rPr>
              <w:t>h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nology-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How to use f</w:t>
            </w:r>
            <w:r w:rsidRPr="007549B3">
              <w:rPr>
                <w:rFonts w:ascii="Verdana" w:hAnsi="Verdana"/>
                <w:sz w:val="16"/>
                <w:szCs w:val="16"/>
              </w:rPr>
              <w:t>o</w:t>
            </w:r>
            <w:r w:rsidRPr="007549B3">
              <w:rPr>
                <w:rFonts w:ascii="Verdana" w:hAnsi="Verdana"/>
                <w:color w:val="171717"/>
                <w:sz w:val="16"/>
                <w:szCs w:val="16"/>
              </w:rPr>
              <w:t>od</w:t>
            </w:r>
            <w:r w:rsidRPr="007549B3">
              <w:rPr>
                <w:rFonts w:ascii="Verdana" w:hAnsi="Verdana"/>
                <w:sz w:val="16"/>
                <w:szCs w:val="16"/>
              </w:rPr>
              <w:t xml:space="preserve"> science to access the high marks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549B3">
              <w:rPr>
                <w:rFonts w:ascii="Verdana" w:hAnsi="Verdana"/>
                <w:b/>
                <w:sz w:val="16"/>
                <w:szCs w:val="16"/>
              </w:rPr>
              <w:t>Scott Bradley</w:t>
            </w:r>
          </w:p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74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Pr="00E43EEA" w:rsidRDefault="00120A23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16"/>
              </w:rPr>
            </w:pPr>
            <w:r w:rsidRPr="00E43EEA">
              <w:rPr>
                <w:rFonts w:ascii="Verdana" w:eastAsia="Verdana" w:hAnsi="Verdana" w:cs="Verdana"/>
                <w:sz w:val="16"/>
              </w:rPr>
              <w:t>The Electronic mark book-</w:t>
            </w:r>
          </w:p>
          <w:p w:rsidR="00120A23" w:rsidRPr="007B19B6" w:rsidRDefault="00120A23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z w:val="16"/>
              </w:rPr>
            </w:pPr>
            <w:r w:rsidRPr="007B19B6">
              <w:rPr>
                <w:rFonts w:ascii="Verdana" w:eastAsia="Verdana" w:hAnsi="Verdana" w:cs="Verdana"/>
                <w:sz w:val="16"/>
              </w:rPr>
              <w:t xml:space="preserve">Using </w:t>
            </w:r>
            <w:r w:rsidRPr="007B19B6">
              <w:rPr>
                <w:rFonts w:ascii="Verdana" w:hAnsi="Verdana"/>
                <w:color w:val="171717"/>
                <w:sz w:val="16"/>
              </w:rPr>
              <w:t>sp</w:t>
            </w:r>
            <w:r w:rsidRPr="007B19B6">
              <w:rPr>
                <w:rFonts w:ascii="Verdana" w:eastAsia="Verdana" w:hAnsi="Verdana" w:cs="Verdana"/>
                <w:sz w:val="16"/>
              </w:rPr>
              <w:t>r</w:t>
            </w:r>
            <w:r w:rsidRPr="007B19B6">
              <w:rPr>
                <w:rFonts w:ascii="Verdana" w:hAnsi="Verdana"/>
                <w:color w:val="171717"/>
                <w:sz w:val="16"/>
              </w:rPr>
              <w:t>ea</w:t>
            </w:r>
            <w:r w:rsidRPr="007B19B6">
              <w:rPr>
                <w:rFonts w:ascii="Verdana" w:eastAsia="Verdana" w:hAnsi="Verdana" w:cs="Verdana"/>
                <w:sz w:val="16"/>
              </w:rPr>
              <w:t>dsheets to record marks, levels and average score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</w:rPr>
              <w:t>J</w:t>
            </w: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  <w:r w:rsidRPr="007549B3">
              <w:rPr>
                <w:rFonts w:ascii="Verdana" w:eastAsia="Verdana" w:hAnsi="Verdana" w:cs="Verdana"/>
                <w:b/>
                <w:sz w:val="16"/>
              </w:rPr>
              <w:t>Lewis</w:t>
            </w:r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Default="00120A23" w:rsidP="00AD57F0">
            <w:pPr>
              <w:spacing w:after="0" w:line="240" w:lineRule="auto"/>
              <w:ind w:right="1"/>
              <w:jc w:val="center"/>
              <w:rPr>
                <w:rFonts w:ascii="Verdana" w:eastAsia="Verdana" w:hAnsi="Verdana" w:cs="Verdana"/>
                <w:sz w:val="16"/>
              </w:rPr>
            </w:pPr>
            <w:r w:rsidRPr="007549B3">
              <w:rPr>
                <w:rFonts w:ascii="Verdana" w:eastAsia="Verdana" w:hAnsi="Verdana" w:cs="Verdana"/>
                <w:sz w:val="16"/>
              </w:rPr>
              <w:t>Maths in Science</w:t>
            </w:r>
          </w:p>
          <w:p w:rsidR="00120A23" w:rsidRPr="007549B3" w:rsidRDefault="00120A23" w:rsidP="00AD57F0">
            <w:pPr>
              <w:spacing w:after="0" w:line="240" w:lineRule="auto"/>
              <w:ind w:right="1"/>
              <w:jc w:val="center"/>
              <w:rPr>
                <w:rFonts w:ascii="Verdana" w:eastAsia="Verdana" w:hAnsi="Verdana" w:cs="Verdana"/>
                <w:sz w:val="16"/>
              </w:rPr>
            </w:pPr>
            <w:r>
              <w:rPr>
                <w:rFonts w:ascii="Verdana" w:eastAsia="Verdana" w:hAnsi="Verdana" w:cs="Verdana"/>
                <w:sz w:val="16"/>
              </w:rPr>
              <w:t>Understanding maths in Science, collaborating with Maths department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I </w:t>
            </w:r>
            <w:r w:rsidRPr="007549B3">
              <w:rPr>
                <w:rFonts w:ascii="Verdana" w:eastAsia="Verdana" w:hAnsi="Verdana" w:cs="Verdana"/>
                <w:b/>
                <w:sz w:val="16"/>
              </w:rPr>
              <w:t>Hussain</w:t>
            </w:r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74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Pr="007549B3" w:rsidRDefault="00120A23" w:rsidP="00AD57F0">
            <w:pPr>
              <w:spacing w:after="0" w:line="240" w:lineRule="auto"/>
              <w:ind w:left="265" w:right="154"/>
              <w:jc w:val="center"/>
              <w:rPr>
                <w:rFonts w:ascii="Verdana" w:hAnsi="Verdana"/>
                <w:sz w:val="16"/>
                <w:szCs w:val="20"/>
              </w:rPr>
            </w:pPr>
            <w:r w:rsidRPr="00080393">
              <w:rPr>
                <w:rFonts w:ascii="Verdana" w:hAnsi="Verdana"/>
                <w:sz w:val="16"/>
                <w:szCs w:val="20"/>
              </w:rPr>
              <w:t>Teaching Physics</w:t>
            </w:r>
            <w:r w:rsidRPr="007549B3">
              <w:rPr>
                <w:rFonts w:ascii="Verdana" w:hAnsi="Verdana"/>
                <w:sz w:val="16"/>
                <w:szCs w:val="20"/>
              </w:rPr>
              <w:t xml:space="preserve"> at KS3</w:t>
            </w:r>
            <w:r>
              <w:rPr>
                <w:rFonts w:ascii="Verdana" w:hAnsi="Verdana"/>
                <w:sz w:val="16"/>
                <w:szCs w:val="20"/>
              </w:rPr>
              <w:t xml:space="preserve"> Sound &amp; Forces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20"/>
              </w:rPr>
            </w:pPr>
            <w:r>
              <w:rPr>
                <w:rFonts w:ascii="Verdana" w:hAnsi="Verdana"/>
                <w:b/>
                <w:sz w:val="16"/>
                <w:szCs w:val="20"/>
              </w:rPr>
              <w:t xml:space="preserve">S </w:t>
            </w:r>
            <w:r w:rsidRPr="007549B3">
              <w:rPr>
                <w:rFonts w:ascii="Verdana" w:hAnsi="Verdana"/>
                <w:b/>
                <w:sz w:val="16"/>
                <w:szCs w:val="20"/>
              </w:rPr>
              <w:t>Dhaliwal</w:t>
            </w:r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Verdana" w:hAnsi="Verdana"/>
                <w:sz w:val="16"/>
              </w:rPr>
            </w:pPr>
            <w:r w:rsidRPr="007549B3">
              <w:rPr>
                <w:rFonts w:ascii="Verdana" w:eastAsia="Verdana" w:hAnsi="Verdana"/>
                <w:sz w:val="16"/>
              </w:rPr>
              <w:t xml:space="preserve">Teaching </w:t>
            </w:r>
            <w:r w:rsidRPr="00080393">
              <w:rPr>
                <w:rFonts w:ascii="Verdana" w:eastAsia="Verdana" w:hAnsi="Verdana"/>
                <w:sz w:val="16"/>
              </w:rPr>
              <w:t>Physic</w:t>
            </w:r>
            <w:r w:rsidRPr="007549B3">
              <w:rPr>
                <w:rFonts w:ascii="Verdana" w:eastAsia="Verdana" w:hAnsi="Verdana"/>
                <w:b/>
                <w:sz w:val="16"/>
              </w:rPr>
              <w:t>s</w:t>
            </w:r>
            <w:r w:rsidRPr="007549B3">
              <w:rPr>
                <w:rFonts w:ascii="Verdana" w:eastAsia="Verdana" w:hAnsi="Verdana"/>
                <w:sz w:val="16"/>
              </w:rPr>
              <w:t xml:space="preserve"> at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Verdana" w:hAnsi="Verdana"/>
                <w:sz w:val="16"/>
              </w:rPr>
            </w:pPr>
            <w:r w:rsidRPr="007549B3">
              <w:rPr>
                <w:rFonts w:ascii="Verdana" w:eastAsia="Verdana" w:hAnsi="Verdana"/>
                <w:sz w:val="16"/>
              </w:rPr>
              <w:t>KS3</w:t>
            </w:r>
            <w:r>
              <w:rPr>
                <w:rFonts w:ascii="Verdana" w:eastAsia="Verdana" w:hAnsi="Verdana"/>
                <w:sz w:val="16"/>
              </w:rPr>
              <w:t xml:space="preserve"> Sound &amp; Forces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Verdana" w:hAnsi="Verdana"/>
                <w:b/>
                <w:sz w:val="16"/>
              </w:rPr>
              <w:t xml:space="preserve">S </w:t>
            </w:r>
            <w:r w:rsidRPr="007549B3">
              <w:rPr>
                <w:rFonts w:ascii="Verdana" w:eastAsia="Verdana" w:hAnsi="Verdana"/>
                <w:b/>
                <w:sz w:val="16"/>
              </w:rPr>
              <w:t>Dhaliwal</w:t>
            </w:r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794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Default="00120A23" w:rsidP="0066084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20"/>
              </w:rPr>
            </w:pPr>
            <w:r>
              <w:rPr>
                <w:rFonts w:ascii="Verdana" w:eastAsia="Times New Roman" w:hAnsi="Verdana" w:cs="Times New Roman"/>
                <w:color w:val="auto"/>
                <w:sz w:val="16"/>
                <w:szCs w:val="20"/>
              </w:rPr>
              <w:t>Beyond Outstanding psychology’s interactive &amp; challenging lessons</w:t>
            </w:r>
          </w:p>
          <w:p w:rsidR="00326F91" w:rsidRDefault="00120A23" w:rsidP="0066084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4"/>
                <w:szCs w:val="20"/>
              </w:rPr>
            </w:pPr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20"/>
              </w:rPr>
              <w:t xml:space="preserve">C </w:t>
            </w:r>
            <w:proofErr w:type="spellStart"/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20"/>
              </w:rPr>
              <w:t>Mckinley</w:t>
            </w:r>
            <w:proofErr w:type="spellEnd"/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20"/>
              </w:rPr>
              <w:t xml:space="preserve">, A </w:t>
            </w:r>
            <w:proofErr w:type="spellStart"/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20"/>
              </w:rPr>
              <w:t>Mushtaq</w:t>
            </w:r>
            <w:proofErr w:type="spellEnd"/>
          </w:p>
          <w:p w:rsidR="00120A23" w:rsidRPr="00115AF8" w:rsidRDefault="00660843" w:rsidP="0066084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20"/>
              </w:rPr>
            </w:pPr>
            <w:r w:rsidRPr="00326F91">
              <w:rPr>
                <w:rFonts w:ascii="Verdana" w:eastAsia="Times New Roman" w:hAnsi="Verdana" w:cs="Times New Roman"/>
                <w:b/>
                <w:color w:val="auto"/>
                <w:sz w:val="14"/>
                <w:szCs w:val="20"/>
              </w:rPr>
              <w:t xml:space="preserve"> N Farooq</w:t>
            </w:r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Pr="0008039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</w:rPr>
            </w:pPr>
            <w:r w:rsidRPr="00080393">
              <w:rPr>
                <w:rFonts w:ascii="Verdana" w:hAnsi="Verdana"/>
                <w:sz w:val="16"/>
              </w:rPr>
              <w:t>Techniques for observing lessons and giving feedback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proofErr w:type="spellStart"/>
            <w:r w:rsidRPr="007549B3">
              <w:rPr>
                <w:rFonts w:ascii="Verdana" w:hAnsi="Verdana"/>
                <w:b/>
                <w:sz w:val="16"/>
              </w:rPr>
              <w:t>D.Allen</w:t>
            </w:r>
            <w:proofErr w:type="spellEnd"/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74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Pr="0008039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</w:rPr>
            </w:pPr>
            <w:r w:rsidRPr="00080393">
              <w:rPr>
                <w:rFonts w:ascii="Verdana" w:hAnsi="Verdana"/>
                <w:sz w:val="16"/>
              </w:rPr>
              <w:t>Modelling and scaffolding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</w:rPr>
              <w:t xml:space="preserve">B </w:t>
            </w:r>
            <w:proofErr w:type="spellStart"/>
            <w:r w:rsidRPr="007549B3">
              <w:rPr>
                <w:rFonts w:ascii="Verdana" w:hAnsi="Verdana"/>
                <w:b/>
                <w:sz w:val="16"/>
              </w:rPr>
              <w:t>Ginda</w:t>
            </w:r>
            <w:proofErr w:type="spellEnd"/>
            <w:r>
              <w:rPr>
                <w:rFonts w:ascii="Verdana" w:hAnsi="Verdana"/>
                <w:b/>
                <w:sz w:val="16"/>
              </w:rPr>
              <w:t xml:space="preserve">, M </w:t>
            </w:r>
            <w:proofErr w:type="spellStart"/>
            <w:r>
              <w:rPr>
                <w:rFonts w:ascii="Verdana" w:hAnsi="Verdana"/>
                <w:b/>
                <w:sz w:val="16"/>
              </w:rPr>
              <w:t>Batool</w:t>
            </w:r>
            <w:proofErr w:type="spellEnd"/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</w:rPr>
            </w:pPr>
            <w:r w:rsidRPr="00E43EEA">
              <w:rPr>
                <w:rFonts w:ascii="Verdana" w:hAnsi="Verdana"/>
                <w:sz w:val="16"/>
              </w:rPr>
              <w:t>Experi</w:t>
            </w:r>
            <w:r>
              <w:rPr>
                <w:rFonts w:ascii="Verdana" w:hAnsi="Verdana"/>
                <w:sz w:val="16"/>
              </w:rPr>
              <w:t>ential</w:t>
            </w:r>
            <w:r w:rsidRPr="00E43EEA">
              <w:rPr>
                <w:rFonts w:ascii="Verdana" w:hAnsi="Verdana"/>
                <w:sz w:val="16"/>
              </w:rPr>
              <w:t xml:space="preserve"> Learning</w:t>
            </w:r>
          </w:p>
          <w:p w:rsidR="00120A2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Creating a theatre of learning to immerse your students &amp; bring the classroom to life</w:t>
            </w:r>
          </w:p>
          <w:p w:rsidR="00120A23" w:rsidRPr="007549B3" w:rsidRDefault="00120A23" w:rsidP="00FC6FD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</w:rPr>
              <w:t xml:space="preserve">Z </w:t>
            </w:r>
            <w:proofErr w:type="spellStart"/>
            <w:r w:rsidRPr="007549B3">
              <w:rPr>
                <w:rFonts w:ascii="Verdana" w:hAnsi="Verdana"/>
                <w:b/>
                <w:sz w:val="16"/>
              </w:rPr>
              <w:t>Eskell</w:t>
            </w:r>
            <w:proofErr w:type="spellEnd"/>
            <w:r w:rsidRPr="007549B3">
              <w:rPr>
                <w:rFonts w:ascii="Verdana" w:hAnsi="Verdana"/>
                <w:b/>
                <w:sz w:val="16"/>
              </w:rPr>
              <w:t>,</w:t>
            </w:r>
            <w:r>
              <w:rPr>
                <w:rFonts w:ascii="Verdana" w:hAnsi="Verdana"/>
                <w:b/>
                <w:sz w:val="16"/>
              </w:rPr>
              <w:t xml:space="preserve"> S </w:t>
            </w:r>
            <w:r w:rsidRPr="007549B3">
              <w:rPr>
                <w:rFonts w:ascii="Verdana" w:hAnsi="Verdana"/>
                <w:b/>
                <w:sz w:val="16"/>
              </w:rPr>
              <w:t>Pervez</w:t>
            </w:r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1008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Pr="00E43EEA" w:rsidRDefault="00120A23" w:rsidP="0005057E">
            <w:pPr>
              <w:spacing w:after="0" w:line="240" w:lineRule="auto"/>
              <w:jc w:val="center"/>
              <w:rPr>
                <w:rFonts w:ascii="Verdana" w:hAnsi="Verdana"/>
                <w:sz w:val="16"/>
              </w:rPr>
            </w:pPr>
            <w:r w:rsidRPr="00E43EEA">
              <w:rPr>
                <w:rFonts w:ascii="Verdana" w:hAnsi="Verdana"/>
                <w:sz w:val="16"/>
              </w:rPr>
              <w:t>Marking and feedback</w:t>
            </w:r>
          </w:p>
          <w:p w:rsidR="00120A23" w:rsidRPr="007549B3" w:rsidRDefault="00120A23" w:rsidP="000505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</w:rPr>
              <w:t xml:space="preserve">F </w:t>
            </w:r>
            <w:proofErr w:type="spellStart"/>
            <w:r w:rsidRPr="007549B3">
              <w:rPr>
                <w:rFonts w:ascii="Verdana" w:hAnsi="Verdana"/>
                <w:b/>
                <w:sz w:val="16"/>
              </w:rPr>
              <w:t>Sandford</w:t>
            </w:r>
            <w:proofErr w:type="spellEnd"/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Pr="00E43EEA" w:rsidRDefault="00120A23" w:rsidP="0005057E">
            <w:pPr>
              <w:spacing w:after="0" w:line="240" w:lineRule="auto"/>
              <w:jc w:val="center"/>
              <w:rPr>
                <w:rFonts w:ascii="Verdana" w:eastAsia="Verdana" w:hAnsi="Verdana"/>
                <w:sz w:val="16"/>
                <w:szCs w:val="20"/>
              </w:rPr>
            </w:pPr>
            <w:r w:rsidRPr="00E43EEA">
              <w:rPr>
                <w:rFonts w:ascii="Verdana" w:eastAsia="Verdana" w:hAnsi="Verdana"/>
                <w:sz w:val="16"/>
                <w:szCs w:val="20"/>
              </w:rPr>
              <w:t>Assessment &amp; Data</w:t>
            </w:r>
          </w:p>
          <w:p w:rsidR="00120A23" w:rsidRPr="007549B3" w:rsidRDefault="00120A23" w:rsidP="0005057E">
            <w:pPr>
              <w:spacing w:after="0" w:line="240" w:lineRule="auto"/>
              <w:ind w:left="3"/>
              <w:jc w:val="center"/>
              <w:rPr>
                <w:rFonts w:ascii="Verdana" w:eastAsia="Verdana" w:hAnsi="Verdana"/>
                <w:sz w:val="16"/>
                <w:szCs w:val="20"/>
              </w:rPr>
            </w:pPr>
            <w:r w:rsidRPr="007549B3">
              <w:rPr>
                <w:rFonts w:ascii="Verdana" w:eastAsia="Verdana" w:hAnsi="Verdana"/>
                <w:sz w:val="16"/>
                <w:szCs w:val="20"/>
              </w:rPr>
              <w:t>How can we use data and assessment information to raise achievement</w:t>
            </w:r>
          </w:p>
          <w:p w:rsidR="00120A23" w:rsidRPr="007549B3" w:rsidRDefault="00120A23" w:rsidP="000505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Verdana" w:hAnsi="Verdana"/>
                <w:b/>
                <w:sz w:val="16"/>
                <w:szCs w:val="20"/>
              </w:rPr>
              <w:t xml:space="preserve">P </w:t>
            </w:r>
            <w:proofErr w:type="spellStart"/>
            <w:r w:rsidRPr="007549B3">
              <w:rPr>
                <w:rFonts w:ascii="Verdana" w:eastAsia="Verdana" w:hAnsi="Verdana"/>
                <w:b/>
                <w:sz w:val="16"/>
                <w:szCs w:val="20"/>
              </w:rPr>
              <w:t>Hyare</w:t>
            </w:r>
            <w:proofErr w:type="spellEnd"/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  <w:hideMark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851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Pr="00E43EEA" w:rsidRDefault="00120A23" w:rsidP="00AD57F0">
            <w:pPr>
              <w:spacing w:after="0" w:line="240" w:lineRule="auto"/>
              <w:ind w:left="122"/>
              <w:jc w:val="center"/>
              <w:rPr>
                <w:rFonts w:ascii="Verdana" w:hAnsi="Verdana"/>
                <w:color w:val="171717"/>
                <w:sz w:val="16"/>
              </w:rPr>
            </w:pPr>
            <w:r w:rsidRPr="00E43EEA">
              <w:rPr>
                <w:rFonts w:ascii="Verdana" w:hAnsi="Verdana"/>
                <w:color w:val="171717"/>
                <w:sz w:val="16"/>
              </w:rPr>
              <w:t>Post 18 pathways</w:t>
            </w:r>
          </w:p>
          <w:p w:rsidR="00120A23" w:rsidRPr="007549B3" w:rsidRDefault="00120A23" w:rsidP="00AD57F0">
            <w:pPr>
              <w:spacing w:after="0" w:line="240" w:lineRule="auto"/>
              <w:ind w:left="122"/>
              <w:jc w:val="center"/>
              <w:rPr>
                <w:rFonts w:ascii="Verdana" w:hAnsi="Verdana"/>
                <w:color w:val="171717"/>
                <w:sz w:val="16"/>
              </w:rPr>
            </w:pPr>
            <w:r w:rsidRPr="007549B3">
              <w:rPr>
                <w:rFonts w:ascii="Verdana" w:hAnsi="Verdana"/>
                <w:color w:val="171717"/>
                <w:sz w:val="16"/>
              </w:rPr>
              <w:t>Motivating our students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Verdana" w:hAnsi="Verdana"/>
                <w:b/>
                <w:sz w:val="16"/>
                <w:szCs w:val="20"/>
              </w:rPr>
            </w:pPr>
            <w:r w:rsidRPr="007549B3">
              <w:rPr>
                <w:rFonts w:ascii="Verdana" w:hAnsi="Verdana"/>
                <w:b/>
                <w:color w:val="171717"/>
                <w:sz w:val="16"/>
              </w:rPr>
              <w:t>D Long</w:t>
            </w:r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Pr="00E43EEA" w:rsidRDefault="00120A23" w:rsidP="00AD57F0">
            <w:pPr>
              <w:spacing w:after="0" w:line="240" w:lineRule="auto"/>
              <w:ind w:left="119"/>
              <w:jc w:val="center"/>
              <w:rPr>
                <w:rFonts w:ascii="Verdana" w:hAnsi="Verdana"/>
                <w:color w:val="171717"/>
                <w:sz w:val="16"/>
              </w:rPr>
            </w:pPr>
            <w:r w:rsidRPr="00E43EEA">
              <w:rPr>
                <w:rFonts w:ascii="Verdana" w:hAnsi="Verdana"/>
                <w:color w:val="171717"/>
                <w:sz w:val="16"/>
              </w:rPr>
              <w:t>Apprenticeships</w:t>
            </w:r>
          </w:p>
          <w:p w:rsidR="00120A23" w:rsidRPr="007549B3" w:rsidRDefault="00120A23" w:rsidP="00AD57F0">
            <w:pPr>
              <w:spacing w:after="0" w:line="240" w:lineRule="auto"/>
              <w:ind w:left="119"/>
              <w:jc w:val="center"/>
              <w:rPr>
                <w:rFonts w:ascii="Verdana" w:hAnsi="Verdana"/>
                <w:color w:val="171717"/>
                <w:sz w:val="16"/>
              </w:rPr>
            </w:pPr>
            <w:r w:rsidRPr="007549B3">
              <w:rPr>
                <w:rFonts w:ascii="Verdana" w:hAnsi="Verdana"/>
                <w:color w:val="171717"/>
                <w:sz w:val="16"/>
              </w:rPr>
              <w:t>bridging the skills gap in the UK &amp; jobs and careers that don’t yet exist</w:t>
            </w:r>
          </w:p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</w:rPr>
            </w:pPr>
            <w:r w:rsidRPr="00326F91">
              <w:rPr>
                <w:rFonts w:ascii="Verdana" w:hAnsi="Verdana"/>
                <w:b/>
                <w:color w:val="171717"/>
                <w:sz w:val="14"/>
              </w:rPr>
              <w:t>D Long</w:t>
            </w:r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120A23" w:rsidRPr="00D653FA" w:rsidTr="00326F91">
        <w:trPr>
          <w:trHeight w:val="1142"/>
        </w:trPr>
        <w:tc>
          <w:tcPr>
            <w:tcW w:w="1131" w:type="dxa"/>
            <w:vMerge/>
            <w:shd w:val="clear" w:color="auto" w:fill="C5E0B3" w:themeFill="accent6" w:themeFillTint="66"/>
            <w:noWrap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120A23" w:rsidRDefault="00120A23" w:rsidP="00AD57F0">
            <w:pPr>
              <w:spacing w:after="0" w:line="240" w:lineRule="auto"/>
              <w:ind w:left="122"/>
              <w:jc w:val="center"/>
              <w:rPr>
                <w:rFonts w:ascii="Verdana" w:hAnsi="Verdana"/>
                <w:color w:val="171717"/>
                <w:sz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Connecting Drama to the Curriculum</w:t>
            </w:r>
          </w:p>
          <w:p w:rsidR="00120A23" w:rsidRDefault="00120A23" w:rsidP="00AD57F0">
            <w:pPr>
              <w:spacing w:after="0" w:line="240" w:lineRule="auto"/>
              <w:ind w:left="122"/>
              <w:jc w:val="center"/>
              <w:rPr>
                <w:rFonts w:ascii="Verdana" w:hAnsi="Verdana"/>
                <w:color w:val="171717"/>
                <w:sz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How Drama techniques can enhance teaching across the curriculum</w:t>
            </w:r>
          </w:p>
          <w:p w:rsidR="00120A23" w:rsidRPr="003D3592" w:rsidRDefault="00120A23" w:rsidP="00AD57F0">
            <w:pPr>
              <w:spacing w:after="0" w:line="240" w:lineRule="auto"/>
              <w:ind w:left="122"/>
              <w:jc w:val="center"/>
              <w:rPr>
                <w:rFonts w:ascii="Verdana" w:hAnsi="Verdana"/>
                <w:b/>
                <w:color w:val="171717"/>
                <w:sz w:val="16"/>
              </w:rPr>
            </w:pPr>
            <w:r w:rsidRPr="00326F91">
              <w:rPr>
                <w:rFonts w:ascii="Verdana" w:hAnsi="Verdana"/>
                <w:b/>
                <w:color w:val="171717"/>
                <w:sz w:val="14"/>
              </w:rPr>
              <w:t>V Harvey</w:t>
            </w:r>
          </w:p>
        </w:tc>
        <w:tc>
          <w:tcPr>
            <w:tcW w:w="289" w:type="dxa"/>
            <w:vMerge/>
          </w:tcPr>
          <w:p w:rsidR="00120A23" w:rsidRPr="007549B3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120A23" w:rsidRDefault="00120A23" w:rsidP="00AD57F0">
            <w:pPr>
              <w:spacing w:after="0" w:line="240" w:lineRule="auto"/>
              <w:ind w:left="119"/>
              <w:jc w:val="center"/>
              <w:rPr>
                <w:rFonts w:ascii="Verdana" w:hAnsi="Verdana"/>
                <w:color w:val="171717"/>
                <w:sz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Us or Them</w:t>
            </w:r>
          </w:p>
          <w:p w:rsidR="00120A23" w:rsidRDefault="00120A23" w:rsidP="00AD57F0">
            <w:pPr>
              <w:spacing w:after="0" w:line="240" w:lineRule="auto"/>
              <w:ind w:left="119"/>
              <w:jc w:val="center"/>
              <w:rPr>
                <w:rFonts w:ascii="Verdana" w:hAnsi="Verdana"/>
                <w:color w:val="171717"/>
                <w:sz w:val="16"/>
              </w:rPr>
            </w:pPr>
            <w:r>
              <w:rPr>
                <w:rFonts w:ascii="Verdana" w:hAnsi="Verdana"/>
                <w:color w:val="171717"/>
                <w:sz w:val="16"/>
              </w:rPr>
              <w:t>Who’s more disruptive in the classroom &amp; ways to combat both</w:t>
            </w:r>
          </w:p>
          <w:p w:rsidR="00120A23" w:rsidRPr="003D3592" w:rsidRDefault="00120A23" w:rsidP="00AD57F0">
            <w:pPr>
              <w:spacing w:after="0" w:line="240" w:lineRule="auto"/>
              <w:ind w:left="119"/>
              <w:jc w:val="center"/>
              <w:rPr>
                <w:rFonts w:ascii="Verdana" w:hAnsi="Verdana"/>
                <w:b/>
                <w:color w:val="171717"/>
                <w:sz w:val="16"/>
              </w:rPr>
            </w:pPr>
            <w:r w:rsidRPr="003D3592">
              <w:rPr>
                <w:rFonts w:ascii="Verdana" w:hAnsi="Verdana"/>
                <w:b/>
                <w:color w:val="171717"/>
                <w:sz w:val="16"/>
              </w:rPr>
              <w:t>V Harvey</w:t>
            </w:r>
          </w:p>
        </w:tc>
        <w:tc>
          <w:tcPr>
            <w:tcW w:w="308" w:type="dxa"/>
            <w:vMerge/>
            <w:shd w:val="clear" w:color="000000" w:fill="FFE699"/>
            <w:vAlign w:val="center"/>
          </w:tcPr>
          <w:p w:rsidR="00120A23" w:rsidRPr="00D653FA" w:rsidRDefault="00120A23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577" w:type="dxa"/>
            <w:vMerge/>
            <w:shd w:val="clear" w:color="auto" w:fill="FFE599" w:themeFill="accent4" w:themeFillTint="66"/>
            <w:vAlign w:val="center"/>
          </w:tcPr>
          <w:p w:rsidR="00120A23" w:rsidRPr="00D653FA" w:rsidRDefault="00120A23" w:rsidP="000505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265" w:type="dxa"/>
            <w:gridSpan w:val="2"/>
            <w:vMerge/>
            <w:shd w:val="clear" w:color="auto" w:fill="FFE599" w:themeFill="accent4" w:themeFillTint="66"/>
            <w:vAlign w:val="center"/>
          </w:tcPr>
          <w:p w:rsidR="00120A23" w:rsidRPr="00D653FA" w:rsidRDefault="00120A23" w:rsidP="000505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7C2A1B" w:rsidRPr="00D653FA" w:rsidTr="00326F91">
        <w:trPr>
          <w:trHeight w:val="421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FF"/>
            <w:vAlign w:val="center"/>
          </w:tcPr>
          <w:p w:rsidR="007C2A1B" w:rsidRPr="007549B3" w:rsidRDefault="007C2A1B" w:rsidP="005A39B1">
            <w:pPr>
              <w:spacing w:after="0" w:line="240" w:lineRule="auto"/>
              <w:ind w:right="3"/>
              <w:jc w:val="center"/>
              <w:rPr>
                <w:rFonts w:ascii="Verdana" w:eastAsia="Times New Roman" w:hAnsi="Verdana" w:cs="Times New Roman"/>
                <w:b/>
                <w:bCs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Holocaust </w:t>
            </w:r>
            <w:r w:rsidR="005A39B1">
              <w:rPr>
                <w:rFonts w:ascii="Verdana" w:eastAsia="Verdana" w:hAnsi="Verdana" w:cs="Verdana"/>
                <w:b/>
                <w:sz w:val="16"/>
                <w:szCs w:val="16"/>
              </w:rPr>
              <w:t>8:30-16:30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FF"/>
            <w:vAlign w:val="center"/>
          </w:tcPr>
          <w:p w:rsidR="007C2A1B" w:rsidRPr="0095294C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95294C">
              <w:rPr>
                <w:rFonts w:ascii="Verdana" w:hAnsi="Verdana"/>
                <w:sz w:val="16"/>
                <w:szCs w:val="16"/>
              </w:rPr>
              <w:t>Who were the 6 million?</w:t>
            </w:r>
          </w:p>
        </w:tc>
        <w:tc>
          <w:tcPr>
            <w:tcW w:w="289" w:type="dxa"/>
            <w:vMerge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66FF"/>
            <w:vAlign w:val="center"/>
          </w:tcPr>
          <w:p w:rsidR="007C2A1B" w:rsidRPr="007549B3" w:rsidRDefault="007C2A1B" w:rsidP="00AD57F0">
            <w:pPr>
              <w:spacing w:after="0" w:line="240" w:lineRule="auto"/>
              <w:ind w:left="28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95294C">
              <w:rPr>
                <w:rFonts w:ascii="Verdana" w:eastAsia="Verdana" w:hAnsi="Verdana" w:cs="Verdana"/>
                <w:sz w:val="16"/>
                <w:szCs w:val="16"/>
              </w:rPr>
              <w:t>What was the Holocaust?</w:t>
            </w: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sz w:val="16"/>
                <w:szCs w:val="16"/>
              </w:rPr>
              <w:t>An interactive timeline</w:t>
            </w:r>
          </w:p>
        </w:tc>
        <w:tc>
          <w:tcPr>
            <w:tcW w:w="308" w:type="dxa"/>
            <w:vMerge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FF"/>
            <w:vAlign w:val="center"/>
          </w:tcPr>
          <w:p w:rsidR="007C2A1B" w:rsidRPr="0095294C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95294C">
              <w:rPr>
                <w:rFonts w:ascii="Verdana" w:hAnsi="Verdana"/>
                <w:sz w:val="16"/>
                <w:szCs w:val="16"/>
              </w:rPr>
              <w:t>Being Human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FF"/>
            <w:vAlign w:val="center"/>
          </w:tcPr>
          <w:p w:rsidR="007C2A1B" w:rsidRPr="0095294C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95294C">
              <w:rPr>
                <w:rFonts w:ascii="Verdana" w:hAnsi="Verdana"/>
                <w:sz w:val="16"/>
                <w:szCs w:val="16"/>
              </w:rPr>
              <w:t>Surviving Survival</w:t>
            </w:r>
          </w:p>
        </w:tc>
      </w:tr>
      <w:tr w:rsidR="007C2A1B" w:rsidRPr="00D653FA" w:rsidTr="00326F91">
        <w:trPr>
          <w:trHeight w:val="98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66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Supporting Learning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66"/>
            <w:vAlign w:val="center"/>
          </w:tcPr>
          <w:p w:rsidR="007C2A1B" w:rsidRPr="0095294C" w:rsidRDefault="007C2A1B" w:rsidP="003D359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5294C">
              <w:rPr>
                <w:rFonts w:ascii="Verdana" w:eastAsia="Verdana" w:hAnsi="Verdana" w:cs="Verdana"/>
                <w:sz w:val="16"/>
                <w:szCs w:val="16"/>
              </w:rPr>
              <w:t>Hearing Resource Base</w:t>
            </w:r>
          </w:p>
          <w:p w:rsidR="007C2A1B" w:rsidRPr="007B19B6" w:rsidRDefault="007C2A1B" w:rsidP="003D359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5294C">
              <w:rPr>
                <w:rFonts w:ascii="Verdana" w:eastAsia="Verdana" w:hAnsi="Verdana" w:cs="Verdana"/>
                <w:sz w:val="16"/>
                <w:szCs w:val="16"/>
              </w:rPr>
              <w:t>Who we are, audiology</w:t>
            </w:r>
            <w:r w:rsidRPr="007B19B6">
              <w:rPr>
                <w:rFonts w:ascii="Verdana" w:eastAsia="Verdana" w:hAnsi="Verdana" w:cs="Verdana"/>
                <w:sz w:val="16"/>
                <w:szCs w:val="16"/>
              </w:rPr>
              <w:t>, language assessment, differentiation for deaf students</w:t>
            </w: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S </w:t>
            </w:r>
            <w:proofErr w:type="spellStart"/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Perveen</w:t>
            </w:r>
            <w:proofErr w:type="spellEnd"/>
          </w:p>
        </w:tc>
        <w:tc>
          <w:tcPr>
            <w:tcW w:w="289" w:type="dxa"/>
            <w:vMerge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66"/>
            <w:vAlign w:val="center"/>
          </w:tcPr>
          <w:p w:rsidR="007C2A1B" w:rsidRPr="0095294C" w:rsidRDefault="007C2A1B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 w:rsidRPr="0095294C">
              <w:rPr>
                <w:rFonts w:ascii="Verdana" w:eastAsia="Verdana" w:hAnsi="Verdana" w:cs="Verdana"/>
                <w:sz w:val="16"/>
                <w:szCs w:val="16"/>
              </w:rPr>
              <w:t>British Sign Language (BSL)</w:t>
            </w: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S </w:t>
            </w:r>
            <w:proofErr w:type="spellStart"/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Perveen</w:t>
            </w:r>
            <w:proofErr w:type="spellEnd"/>
          </w:p>
        </w:tc>
        <w:tc>
          <w:tcPr>
            <w:tcW w:w="308" w:type="dxa"/>
            <w:vMerge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66"/>
            <w:vAlign w:val="center"/>
          </w:tcPr>
          <w:p w:rsidR="007C2A1B" w:rsidRPr="0095294C" w:rsidRDefault="007C2A1B" w:rsidP="00AD57F0">
            <w:pPr>
              <w:spacing w:after="0" w:line="240" w:lineRule="auto"/>
              <w:ind w:right="3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 w:rsidRPr="0095294C">
              <w:rPr>
                <w:rFonts w:ascii="Verdana" w:eastAsia="Verdana" w:hAnsi="Verdana" w:cs="Verdana"/>
                <w:sz w:val="16"/>
                <w:szCs w:val="16"/>
              </w:rPr>
              <w:t>Friends Resilience programme</w:t>
            </w:r>
          </w:p>
          <w:p w:rsidR="007C2A1B" w:rsidRPr="007549B3" w:rsidRDefault="007C2A1B" w:rsidP="00AD57F0">
            <w:pPr>
              <w:spacing w:after="0" w:line="240" w:lineRule="auto"/>
              <w:ind w:right="3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proofErr w:type="spellStart"/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Shahana</w:t>
            </w:r>
            <w:proofErr w:type="spellEnd"/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 </w:t>
            </w:r>
            <w:proofErr w:type="spellStart"/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Burhani</w:t>
            </w:r>
            <w:proofErr w:type="spellEnd"/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Alison Franks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E43EEA" w:rsidRPr="00D653FA" w:rsidTr="00326F91">
        <w:trPr>
          <w:trHeight w:val="35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vAlign w:val="center"/>
          </w:tcPr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auto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School Business Leadership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CCCC"/>
            <w:vAlign w:val="center"/>
          </w:tcPr>
          <w:p w:rsidR="00E43EEA" w:rsidRPr="00E43EEA" w:rsidRDefault="00E43EEA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43EEA">
              <w:rPr>
                <w:rFonts w:ascii="Verdana" w:hAnsi="Verdana"/>
                <w:sz w:val="16"/>
                <w:szCs w:val="16"/>
              </w:rPr>
              <w:t>NEWSROUND</w:t>
            </w:r>
          </w:p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What’s going on in school and the world of education</w:t>
            </w:r>
          </w:p>
        </w:tc>
        <w:tc>
          <w:tcPr>
            <w:tcW w:w="289" w:type="dxa"/>
            <w:vMerge/>
            <w:vAlign w:val="center"/>
          </w:tcPr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33CCCC"/>
            <w:vAlign w:val="center"/>
          </w:tcPr>
          <w:p w:rsidR="00E43EEA" w:rsidRPr="00E43EEA" w:rsidRDefault="00E43EEA" w:rsidP="00AD57F0">
            <w:pPr>
              <w:spacing w:after="0" w:line="240" w:lineRule="auto"/>
              <w:ind w:left="136"/>
              <w:jc w:val="center"/>
              <w:rPr>
                <w:rFonts w:ascii="Verdana" w:hAnsi="Verdana"/>
                <w:sz w:val="16"/>
                <w:szCs w:val="16"/>
              </w:rPr>
            </w:pPr>
            <w:r w:rsidRPr="00E43EEA">
              <w:rPr>
                <w:rFonts w:ascii="Verdana" w:hAnsi="Verdana"/>
                <w:sz w:val="16"/>
                <w:szCs w:val="16"/>
              </w:rPr>
              <w:t>Apprenticeships</w:t>
            </w:r>
          </w:p>
          <w:p w:rsidR="00E43EEA" w:rsidRPr="007549B3" w:rsidRDefault="00EB2423" w:rsidP="00EB242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E43EEA" w:rsidRPr="007549B3">
              <w:rPr>
                <w:rFonts w:ascii="Verdana" w:hAnsi="Verdana"/>
                <w:sz w:val="16"/>
                <w:szCs w:val="16"/>
              </w:rPr>
              <w:t>How schools can use them</w:t>
            </w:r>
          </w:p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308" w:type="dxa"/>
            <w:vMerge/>
            <w:vAlign w:val="center"/>
          </w:tcPr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84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vAlign w:val="center"/>
          </w:tcPr>
          <w:p w:rsidR="00E43EEA" w:rsidRPr="00E43EEA" w:rsidRDefault="00E43EEA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43EEA">
              <w:rPr>
                <w:rFonts w:ascii="Verdana" w:hAnsi="Verdana"/>
                <w:sz w:val="16"/>
                <w:szCs w:val="16"/>
              </w:rPr>
              <w:t>School Business Leadership roundtable</w:t>
            </w:r>
          </w:p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2018</w:t>
            </w:r>
          </w:p>
          <w:p w:rsidR="00E43EEA" w:rsidRPr="007549B3" w:rsidRDefault="00E43EEA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</w:tr>
      <w:tr w:rsidR="007C2A1B" w:rsidRPr="00D653FA" w:rsidTr="00326F91">
        <w:trPr>
          <w:trHeight w:val="91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Support Staff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CCCC"/>
          </w:tcPr>
          <w:p w:rsidR="007C2A1B" w:rsidRPr="00E43EEA" w:rsidRDefault="007C2A1B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43EEA">
              <w:rPr>
                <w:rFonts w:ascii="Verdana" w:hAnsi="Verdana"/>
                <w:sz w:val="16"/>
                <w:szCs w:val="16"/>
              </w:rPr>
              <w:t>Data Protection- New  regulations</w:t>
            </w: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Understanding the regulations when handling sensitive information</w:t>
            </w:r>
          </w:p>
        </w:tc>
        <w:tc>
          <w:tcPr>
            <w:tcW w:w="289" w:type="dxa"/>
            <w:vMerge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3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33CCCC"/>
            <w:vAlign w:val="center"/>
          </w:tcPr>
          <w:p w:rsidR="007C2A1B" w:rsidRPr="00E43EEA" w:rsidRDefault="007C2A1B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43EEA">
              <w:rPr>
                <w:rFonts w:ascii="Verdana" w:hAnsi="Verdana"/>
                <w:sz w:val="16"/>
                <w:szCs w:val="16"/>
              </w:rPr>
              <w:t>Office 365</w:t>
            </w:r>
          </w:p>
          <w:p w:rsidR="007C2A1B" w:rsidRPr="007549B3" w:rsidRDefault="007C2A1B" w:rsidP="00AD57F0">
            <w:pPr>
              <w:spacing w:after="0" w:line="240" w:lineRule="auto"/>
              <w:ind w:left="136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Get the latest skills to deploy, manage and understand Office 365 applications</w:t>
            </w:r>
          </w:p>
        </w:tc>
        <w:tc>
          <w:tcPr>
            <w:tcW w:w="308" w:type="dxa"/>
            <w:vMerge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vAlign w:val="center"/>
          </w:tcPr>
          <w:p w:rsidR="007C2A1B" w:rsidRPr="00E43EEA" w:rsidRDefault="00E43EEA" w:rsidP="00AD57F0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Firefly</w:t>
            </w:r>
          </w:p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A refresher in what Firefly is, the functionality available and how to create interactive content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2A1B" w:rsidRPr="007549B3" w:rsidRDefault="007C2A1B" w:rsidP="007C2A1B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7C2A1B" w:rsidRPr="00D653FA" w:rsidTr="00326F91">
        <w:trPr>
          <w:cantSplit/>
          <w:trHeight w:val="652"/>
        </w:trPr>
        <w:tc>
          <w:tcPr>
            <w:tcW w:w="1131" w:type="dxa"/>
            <w:vMerge w:val="restart"/>
            <w:shd w:val="clear" w:color="000000" w:fill="8EAADB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auto"/>
                <w:sz w:val="16"/>
                <w:szCs w:val="16"/>
              </w:rPr>
            </w:pPr>
            <w:r w:rsidRPr="00E14DCC">
              <w:rPr>
                <w:rFonts w:ascii="Verdana" w:eastAsia="Verdana" w:hAnsi="Verdana" w:cs="Verdana"/>
                <w:b/>
                <w:sz w:val="16"/>
                <w:szCs w:val="16"/>
              </w:rPr>
              <w:t>Safe-</w:t>
            </w:r>
            <w:r w:rsidRPr="00E14DCC">
              <w:rPr>
                <w:rFonts w:ascii="Verdana" w:eastAsia="Verdana" w:hAnsi="Verdana" w:cs="Verdana"/>
                <w:b/>
                <w:sz w:val="16"/>
                <w:szCs w:val="16"/>
              </w:rPr>
              <w:br/>
              <w:t>guarding</w:t>
            </w:r>
          </w:p>
        </w:tc>
        <w:tc>
          <w:tcPr>
            <w:tcW w:w="23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8EAADB"/>
          </w:tcPr>
          <w:p w:rsidR="007C2A1B" w:rsidRPr="00E43EEA" w:rsidRDefault="007C2A1B" w:rsidP="00660843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 w:rsidRPr="00E43EEA">
              <w:rPr>
                <w:rFonts w:ascii="Verdana" w:eastAsia="Verdana" w:hAnsi="Verdana" w:cs="Verdana"/>
                <w:sz w:val="16"/>
                <w:szCs w:val="16"/>
              </w:rPr>
              <w:t>FGM Unit of Work</w:t>
            </w:r>
          </w:p>
          <w:p w:rsidR="007C2A1B" w:rsidRPr="007549B3" w:rsidRDefault="007C2A1B" w:rsidP="00660843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 w:rsidRPr="007549B3">
              <w:rPr>
                <w:rFonts w:ascii="Verdana" w:eastAsia="Verdana" w:hAnsi="Verdana" w:cs="Verdana"/>
                <w:sz w:val="16"/>
                <w:szCs w:val="16"/>
              </w:rPr>
              <w:t>Showcasing a model for FGM education for KS3 students</w:t>
            </w:r>
          </w:p>
          <w:p w:rsidR="007C2A1B" w:rsidRPr="007B19B6" w:rsidRDefault="00EB2423" w:rsidP="00660843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L </w:t>
            </w:r>
            <w:r w:rsidR="007C2A1B" w:rsidRPr="007549B3">
              <w:rPr>
                <w:rFonts w:ascii="Verdana" w:eastAsia="Verdana" w:hAnsi="Verdana" w:cs="Verdana"/>
                <w:b/>
                <w:sz w:val="16"/>
                <w:szCs w:val="16"/>
              </w:rPr>
              <w:t>Porter</w:t>
            </w:r>
          </w:p>
        </w:tc>
        <w:tc>
          <w:tcPr>
            <w:tcW w:w="289" w:type="dxa"/>
            <w:vMerge/>
          </w:tcPr>
          <w:p w:rsidR="007C2A1B" w:rsidRPr="007549B3" w:rsidRDefault="007C2A1B" w:rsidP="00AD57F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32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8EAADB"/>
          </w:tcPr>
          <w:p w:rsidR="007C2A1B" w:rsidRPr="00E43EEA" w:rsidRDefault="007C2A1B" w:rsidP="0066084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43EEA">
              <w:rPr>
                <w:rFonts w:ascii="Verdana" w:hAnsi="Verdana"/>
                <w:sz w:val="16"/>
                <w:szCs w:val="16"/>
              </w:rPr>
              <w:t>How to implement Prevent</w:t>
            </w:r>
          </w:p>
          <w:p w:rsidR="007C2A1B" w:rsidRDefault="007C2A1B" w:rsidP="0066084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Practical ways of implementing the Prevent strategy into KS3, 4 and 5</w:t>
            </w:r>
          </w:p>
          <w:p w:rsidR="00E43EEA" w:rsidRPr="00E43EEA" w:rsidRDefault="00E43EEA" w:rsidP="00660843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43EEA">
              <w:rPr>
                <w:rFonts w:ascii="Verdana" w:hAnsi="Verdana"/>
                <w:b/>
                <w:sz w:val="16"/>
                <w:szCs w:val="16"/>
              </w:rPr>
              <w:t>Y Shah</w:t>
            </w:r>
          </w:p>
        </w:tc>
        <w:tc>
          <w:tcPr>
            <w:tcW w:w="308" w:type="dxa"/>
            <w:vMerge/>
            <w:shd w:val="clear" w:color="000000" w:fill="8EAADB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842" w:type="dxa"/>
            <w:gridSpan w:val="3"/>
            <w:shd w:val="clear" w:color="000000" w:fill="8EAADB"/>
          </w:tcPr>
          <w:p w:rsidR="007C2A1B" w:rsidRPr="007549B3" w:rsidRDefault="007C2A1B" w:rsidP="00660843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549B3">
              <w:rPr>
                <w:rFonts w:ascii="Verdana" w:hAnsi="Verdana"/>
                <w:sz w:val="16"/>
                <w:szCs w:val="16"/>
              </w:rPr>
              <w:t>Child Sexual Exploitation (CSE</w:t>
            </w:r>
            <w:r w:rsidRPr="007549B3">
              <w:rPr>
                <w:rFonts w:ascii="Verdana" w:hAnsi="Verdana"/>
                <w:b/>
                <w:sz w:val="16"/>
                <w:szCs w:val="16"/>
              </w:rPr>
              <w:t>)</w:t>
            </w:r>
          </w:p>
          <w:p w:rsidR="007C2A1B" w:rsidRPr="007549B3" w:rsidRDefault="007C2A1B" w:rsidP="0066084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7549B3">
              <w:rPr>
                <w:rFonts w:ascii="Verdana" w:hAnsi="Verdana"/>
                <w:b/>
                <w:sz w:val="16"/>
                <w:szCs w:val="16"/>
              </w:rPr>
              <w:t>Ba</w:t>
            </w:r>
            <w:r w:rsidR="0005057E">
              <w:rPr>
                <w:rFonts w:ascii="Verdana" w:hAnsi="Verdana"/>
                <w:b/>
                <w:sz w:val="16"/>
                <w:szCs w:val="16"/>
              </w:rPr>
              <w:t>r</w:t>
            </w:r>
            <w:r w:rsidRPr="007549B3">
              <w:rPr>
                <w:rFonts w:ascii="Verdana" w:hAnsi="Verdana"/>
                <w:b/>
                <w:sz w:val="16"/>
                <w:szCs w:val="16"/>
              </w:rPr>
              <w:t>nardo’s</w:t>
            </w:r>
          </w:p>
        </w:tc>
      </w:tr>
      <w:tr w:rsidR="007C2A1B" w:rsidRPr="00D653FA" w:rsidTr="00326F91">
        <w:trPr>
          <w:cantSplit/>
          <w:trHeight w:val="265"/>
        </w:trPr>
        <w:tc>
          <w:tcPr>
            <w:tcW w:w="1131" w:type="dxa"/>
            <w:vMerge/>
            <w:shd w:val="clear" w:color="000000" w:fill="8EAADB"/>
            <w:vAlign w:val="center"/>
          </w:tcPr>
          <w:p w:rsidR="007C2A1B" w:rsidRPr="00E14DCC" w:rsidRDefault="007C2A1B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2329" w:type="dxa"/>
            <w:vMerge/>
            <w:tcBorders>
              <w:left w:val="single" w:sz="4" w:space="0" w:color="000000"/>
            </w:tcBorders>
            <w:shd w:val="clear" w:color="auto" w:fill="8EAADB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289" w:type="dxa"/>
            <w:vMerge/>
            <w:tcBorders>
              <w:bottom w:val="nil"/>
            </w:tcBorders>
          </w:tcPr>
          <w:p w:rsidR="007C2A1B" w:rsidRPr="007549B3" w:rsidRDefault="007C2A1B" w:rsidP="00AD57F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32" w:type="dxa"/>
            <w:vMerge/>
            <w:tcBorders>
              <w:right w:val="single" w:sz="4" w:space="0" w:color="000000"/>
            </w:tcBorders>
            <w:shd w:val="clear" w:color="auto" w:fill="8EAADB"/>
            <w:vAlign w:val="center"/>
          </w:tcPr>
          <w:p w:rsidR="007C2A1B" w:rsidRPr="007549B3" w:rsidRDefault="007C2A1B" w:rsidP="007C2A1B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08" w:type="dxa"/>
            <w:vMerge/>
            <w:tcBorders>
              <w:bottom w:val="nil"/>
            </w:tcBorders>
            <w:shd w:val="clear" w:color="000000" w:fill="8EAADB"/>
            <w:vAlign w:val="center"/>
          </w:tcPr>
          <w:p w:rsidR="007C2A1B" w:rsidRPr="007549B3" w:rsidRDefault="007C2A1B" w:rsidP="00AD57F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auto"/>
                <w:sz w:val="16"/>
                <w:szCs w:val="16"/>
              </w:rPr>
            </w:pPr>
          </w:p>
        </w:tc>
        <w:tc>
          <w:tcPr>
            <w:tcW w:w="4842" w:type="dxa"/>
            <w:gridSpan w:val="3"/>
            <w:shd w:val="clear" w:color="000000" w:fill="8EAADB"/>
            <w:vAlign w:val="center"/>
          </w:tcPr>
          <w:p w:rsidR="007C2A1B" w:rsidRPr="00E43EEA" w:rsidRDefault="007C2A1B" w:rsidP="00AD57F0">
            <w:pPr>
              <w:spacing w:after="0" w:line="240" w:lineRule="auto"/>
              <w:jc w:val="center"/>
              <w:rPr>
                <w:rFonts w:ascii="Verdana" w:eastAsia="Verdana" w:hAnsi="Verdana"/>
                <w:sz w:val="16"/>
                <w:szCs w:val="16"/>
              </w:rPr>
            </w:pPr>
            <w:r w:rsidRPr="00E43EEA">
              <w:rPr>
                <w:rFonts w:ascii="Verdana" w:eastAsia="Verdana" w:hAnsi="Verdana"/>
                <w:sz w:val="16"/>
                <w:szCs w:val="16"/>
              </w:rPr>
              <w:t xml:space="preserve">Support staff and fieldwork- </w:t>
            </w:r>
          </w:p>
          <w:p w:rsidR="007C2A1B" w:rsidRDefault="007C2A1B" w:rsidP="00AD57F0">
            <w:pPr>
              <w:spacing w:after="0" w:line="240" w:lineRule="auto"/>
              <w:jc w:val="center"/>
              <w:rPr>
                <w:rFonts w:ascii="Verdana" w:eastAsia="Verdana" w:hAnsi="Verdana"/>
                <w:sz w:val="16"/>
                <w:szCs w:val="16"/>
              </w:rPr>
            </w:pPr>
            <w:r w:rsidRPr="007549B3">
              <w:rPr>
                <w:rFonts w:ascii="Verdana" w:eastAsia="Verdana" w:hAnsi="Verdana"/>
                <w:sz w:val="16"/>
                <w:szCs w:val="16"/>
              </w:rPr>
              <w:t>Your responsibilities whilst supporting an educational visit</w:t>
            </w:r>
          </w:p>
          <w:p w:rsidR="007C2A1B" w:rsidRPr="00E43EEA" w:rsidRDefault="007C2A1B" w:rsidP="00AD57F0">
            <w:pPr>
              <w:spacing w:after="0" w:line="240" w:lineRule="auto"/>
              <w:jc w:val="center"/>
              <w:rPr>
                <w:rFonts w:ascii="Verdana" w:eastAsia="Verdana" w:hAnsi="Verdana"/>
                <w:b/>
                <w:sz w:val="16"/>
                <w:szCs w:val="16"/>
              </w:rPr>
            </w:pPr>
            <w:r w:rsidRPr="00437E75">
              <w:rPr>
                <w:rFonts w:ascii="Verdana" w:eastAsia="Verdana" w:hAnsi="Verdana"/>
                <w:b/>
                <w:sz w:val="14"/>
                <w:szCs w:val="16"/>
              </w:rPr>
              <w:t>M Hughes</w:t>
            </w:r>
          </w:p>
        </w:tc>
      </w:tr>
    </w:tbl>
    <w:p w:rsidR="00B83EF8" w:rsidRPr="00D653FA" w:rsidRDefault="00B83EF8">
      <w:pPr>
        <w:spacing w:after="0" w:line="240" w:lineRule="auto"/>
        <w:rPr>
          <w:rFonts w:ascii="Verdana" w:hAnsi="Verdana"/>
          <w:sz w:val="8"/>
          <w:szCs w:val="4"/>
        </w:rPr>
      </w:pPr>
    </w:p>
    <w:tbl>
      <w:tblPr>
        <w:tblW w:w="11194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9357"/>
      </w:tblGrid>
      <w:tr w:rsidR="00B83EF8" w:rsidRPr="00D653FA">
        <w:trPr>
          <w:trHeight w:val="379"/>
        </w:trPr>
        <w:tc>
          <w:tcPr>
            <w:tcW w:w="1837" w:type="dxa"/>
            <w:shd w:val="clear" w:color="auto" w:fill="FFD966" w:themeFill="accent4" w:themeFillTint="99"/>
            <w:noWrap/>
            <w:vAlign w:val="center"/>
            <w:hideMark/>
          </w:tcPr>
          <w:p w:rsidR="00B83EF8" w:rsidRPr="00D653FA" w:rsidRDefault="00AF482E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D653FA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3:35PM-3:45PM</w:t>
            </w:r>
          </w:p>
        </w:tc>
        <w:tc>
          <w:tcPr>
            <w:tcW w:w="9357" w:type="dxa"/>
            <w:shd w:val="clear" w:color="auto" w:fill="auto"/>
            <w:noWrap/>
            <w:vAlign w:val="center"/>
            <w:hideMark/>
          </w:tcPr>
          <w:p w:rsidR="00B83EF8" w:rsidRPr="00D653FA" w:rsidRDefault="00AF482E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</w:pPr>
            <w:r w:rsidRPr="00D653FA">
              <w:rPr>
                <w:rFonts w:ascii="Verdana" w:eastAsia="Times New Roman" w:hAnsi="Verdana" w:cs="Times New Roman"/>
                <w:b/>
                <w:color w:val="auto"/>
                <w:sz w:val="16"/>
                <w:szCs w:val="16"/>
              </w:rPr>
              <w:t>Conference Evaluation</w:t>
            </w:r>
          </w:p>
        </w:tc>
      </w:tr>
    </w:tbl>
    <w:p w:rsidR="00B83EF8" w:rsidRPr="007B19B6" w:rsidRDefault="00B83EF8" w:rsidP="007B19B6">
      <w:pPr>
        <w:spacing w:after="0" w:line="240" w:lineRule="auto"/>
        <w:rPr>
          <w:sz w:val="2"/>
        </w:rPr>
      </w:pPr>
    </w:p>
    <w:sectPr w:rsidR="00B83EF8" w:rsidRPr="007B19B6" w:rsidSect="00326F91">
      <w:pgSz w:w="11907" w:h="16839" w:code="9"/>
      <w:pgMar w:top="284" w:right="680" w:bottom="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B1055"/>
    <w:multiLevelType w:val="hybridMultilevel"/>
    <w:tmpl w:val="7958AB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7326DB"/>
    <w:multiLevelType w:val="hybridMultilevel"/>
    <w:tmpl w:val="C1488A0C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EF8"/>
    <w:rsid w:val="00025F86"/>
    <w:rsid w:val="0005057E"/>
    <w:rsid w:val="000725CA"/>
    <w:rsid w:val="00080393"/>
    <w:rsid w:val="000B4BCE"/>
    <w:rsid w:val="0011281E"/>
    <w:rsid w:val="00115AF8"/>
    <w:rsid w:val="00120A23"/>
    <w:rsid w:val="001A0958"/>
    <w:rsid w:val="0024777E"/>
    <w:rsid w:val="00326F91"/>
    <w:rsid w:val="00340013"/>
    <w:rsid w:val="00366F70"/>
    <w:rsid w:val="003D3592"/>
    <w:rsid w:val="003F2C81"/>
    <w:rsid w:val="00413ECC"/>
    <w:rsid w:val="00437E75"/>
    <w:rsid w:val="004475C2"/>
    <w:rsid w:val="004A1FB5"/>
    <w:rsid w:val="0051489D"/>
    <w:rsid w:val="00555837"/>
    <w:rsid w:val="00597B74"/>
    <w:rsid w:val="005A15FA"/>
    <w:rsid w:val="005A39B1"/>
    <w:rsid w:val="005E104F"/>
    <w:rsid w:val="00651070"/>
    <w:rsid w:val="00660843"/>
    <w:rsid w:val="00683889"/>
    <w:rsid w:val="00687318"/>
    <w:rsid w:val="006B26FE"/>
    <w:rsid w:val="006B7451"/>
    <w:rsid w:val="00731BEF"/>
    <w:rsid w:val="00743E89"/>
    <w:rsid w:val="007549B3"/>
    <w:rsid w:val="00785C34"/>
    <w:rsid w:val="007A5907"/>
    <w:rsid w:val="007B19B6"/>
    <w:rsid w:val="007C2A1B"/>
    <w:rsid w:val="007F6DCB"/>
    <w:rsid w:val="00811457"/>
    <w:rsid w:val="00862D0D"/>
    <w:rsid w:val="008D6470"/>
    <w:rsid w:val="008F0D55"/>
    <w:rsid w:val="0091186A"/>
    <w:rsid w:val="00942202"/>
    <w:rsid w:val="0095294C"/>
    <w:rsid w:val="00994563"/>
    <w:rsid w:val="00A92FC6"/>
    <w:rsid w:val="00AD57F0"/>
    <w:rsid w:val="00AF482E"/>
    <w:rsid w:val="00B776DB"/>
    <w:rsid w:val="00B82060"/>
    <w:rsid w:val="00B83EF8"/>
    <w:rsid w:val="00C20349"/>
    <w:rsid w:val="00C412AD"/>
    <w:rsid w:val="00C55EFD"/>
    <w:rsid w:val="00C71974"/>
    <w:rsid w:val="00C804AD"/>
    <w:rsid w:val="00D037A0"/>
    <w:rsid w:val="00D10917"/>
    <w:rsid w:val="00D41FBF"/>
    <w:rsid w:val="00D47D27"/>
    <w:rsid w:val="00D653FA"/>
    <w:rsid w:val="00D977F7"/>
    <w:rsid w:val="00DD3704"/>
    <w:rsid w:val="00DF6720"/>
    <w:rsid w:val="00E14DCC"/>
    <w:rsid w:val="00E43EEA"/>
    <w:rsid w:val="00E80D8D"/>
    <w:rsid w:val="00E9067F"/>
    <w:rsid w:val="00EB0D6C"/>
    <w:rsid w:val="00EB2423"/>
    <w:rsid w:val="00EB5C72"/>
    <w:rsid w:val="00ED0DD4"/>
    <w:rsid w:val="00F05C69"/>
    <w:rsid w:val="00F61EDC"/>
    <w:rsid w:val="00FC6FD8"/>
    <w:rsid w:val="00FD474A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61B029-BE83-4E72-A1A3-52585963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BEF"/>
    <w:rPr>
      <w:rFonts w:ascii="Segoe UI" w:eastAsia="Calibri" w:hAnsi="Segoe UI" w:cs="Segoe UI"/>
      <w:color w:val="000000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7F6DC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2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543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1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04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4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820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365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66054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477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8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833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923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384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091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1050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6772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0811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347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10755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25884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6534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7796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06939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81544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02292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88739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8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69798379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92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62052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518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748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280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03041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807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996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396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6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5841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987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85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1197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44934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0621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6781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38964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6184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6648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36870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692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19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9866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96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680039069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9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1754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38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3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05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78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324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0364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164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52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353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30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481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273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697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548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467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40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9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7418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34265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3947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3368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64767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53987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6988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6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18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9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5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36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5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29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465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26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53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67878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27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48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956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180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416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11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006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7768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551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87206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604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7801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05799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7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1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27514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0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15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0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8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632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74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075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2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51801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98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068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625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955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245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677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2532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881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7439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956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4647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www.bggs18.eventbrite.co.uk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google.co.uk/url?sa=i&amp;rct=j&amp;q=&amp;esrc=s&amp;source=images&amp;cd=&amp;cad=rja&amp;uact=8&amp;ved=0ahUKEwiAp9OlsNLUAhVG2RoKHeIjAGAQjRwIBw&amp;url=http://www.st-andrews-worsley.salford.sch.uk/we-are-now-a-national-teaching-school/&amp;psig=AFQjCNHR1xDKpExOnGOhvQMn3AB5aUzYdQ&amp;ust=1498252661385721" TargetMode="External"/><Relationship Id="rId17" Type="http://schemas.openxmlformats.org/officeDocument/2006/relationships/hyperlink" Target="https://vimeo.com/212119839/18857759af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imeo.com/212119839/18857759af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gif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hyperlink" Target="http://www.bggs18.eventbrite.co.uk/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oogle.co.uk/url?sa=i&amp;rct=j&amp;q=&amp;esrc=s&amp;source=images&amp;cd=&amp;ved=0ahUKEwiOnfi5sNLUAhXBtBoKHeczAPsQjRwIBw&amp;url=http://www.beacon-academy.org/web/index.php?id%3D1215&amp;psig=AFQjCNGK-AxJk5Hht6pwLPAe3m6iIU6yww&amp;ust=1498252703543892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9C4C7-C4FF-4511-9A76-5BD545AB3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341497CF</Template>
  <TotalTime>1258</TotalTime>
  <Pages>2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Debbie Harris</cp:lastModifiedBy>
  <cp:revision>29</cp:revision>
  <cp:lastPrinted>2017-12-05T12:12:00Z</cp:lastPrinted>
  <dcterms:created xsi:type="dcterms:W3CDTF">2017-11-03T10:32:00Z</dcterms:created>
  <dcterms:modified xsi:type="dcterms:W3CDTF">2017-12-06T11:21:00Z</dcterms:modified>
</cp:coreProperties>
</file>